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56C" w:rsidRDefault="00A9256C" w:rsidP="00A9256C">
      <w:pPr>
        <w:jc w:val="center"/>
      </w:pPr>
      <w:r>
        <w:t>Answers to work beginning 23.3.20</w:t>
      </w:r>
    </w:p>
    <w:p w:rsidR="00A9256C" w:rsidRPr="00564F5F" w:rsidRDefault="00A9256C" w:rsidP="00A9256C">
      <w:pPr>
        <w:spacing w:after="0" w:line="360" w:lineRule="auto"/>
        <w:rPr>
          <w:rFonts w:ascii="Comic Sans MS" w:eastAsia="Times New Roman" w:hAnsi="Comic Sans MS" w:cs="Times New Roman"/>
          <w:b/>
          <w:color w:val="FF0000"/>
          <w:sz w:val="26"/>
          <w:szCs w:val="26"/>
          <w:lang w:eastAsia="en-GB"/>
        </w:rPr>
      </w:pPr>
      <w:r w:rsidRPr="00564F5F">
        <w:rPr>
          <w:rFonts w:ascii="Comic Sans MS" w:eastAsia="Times New Roman" w:hAnsi="Comic Sans MS" w:cs="Times New Roman"/>
          <w:b/>
          <w:color w:val="FF0000"/>
          <w:sz w:val="26"/>
          <w:szCs w:val="26"/>
          <w:lang w:eastAsia="en-GB"/>
        </w:rPr>
        <w:t>Put the correct NOUN into each sentence:</w:t>
      </w:r>
    </w:p>
    <w:p w:rsidR="00A9256C" w:rsidRPr="00564F5F" w:rsidRDefault="00A9256C" w:rsidP="00A9256C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>The ship sailed on the __</w:t>
      </w:r>
      <w:r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sea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>__________.</w:t>
      </w:r>
    </w:p>
    <w:p w:rsidR="00A9256C" w:rsidRPr="00564F5F" w:rsidRDefault="00A9256C" w:rsidP="00A9256C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The man picked the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apple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from the tree.</w:t>
      </w:r>
    </w:p>
    <w:p w:rsidR="00A9256C" w:rsidRPr="00564F5F" w:rsidRDefault="00A9256C" w:rsidP="00A9256C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The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chair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was near the table.</w:t>
      </w:r>
    </w:p>
    <w:p w:rsidR="00A9256C" w:rsidRPr="00564F5F" w:rsidRDefault="00A9256C" w:rsidP="00A9256C">
      <w:pPr>
        <w:numPr>
          <w:ilvl w:val="0"/>
          <w:numId w:val="1"/>
        </w:numPr>
        <w:spacing w:after="0" w:line="36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I opened the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door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and went inside.</w:t>
      </w:r>
    </w:p>
    <w:p w:rsidR="00A9256C" w:rsidRDefault="00A9256C" w:rsidP="00A9256C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   5.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>T</w:t>
      </w:r>
      <w:r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he </w:t>
      </w:r>
      <w:r w:rsidRPr="00564F5F">
        <w:rPr>
          <w:rFonts w:ascii="Comic Sans MS" w:eastAsia="Times New Roman" w:hAnsi="Comic Sans MS" w:cs="Times New Roman"/>
          <w:color w:val="FF0000"/>
          <w:sz w:val="28"/>
          <w:szCs w:val="28"/>
          <w:lang w:eastAsia="en-GB"/>
        </w:rPr>
        <w:t>lion</w:t>
      </w:r>
      <w:r w:rsidRPr="00564F5F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 is the King of the Beasts</w:t>
      </w:r>
    </w:p>
    <w:p w:rsidR="00A9256C" w:rsidRDefault="00A9256C" w:rsidP="00A9256C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:rsidR="00A9256C" w:rsidRPr="00367C23" w:rsidRDefault="00A9256C" w:rsidP="00A9256C">
      <w:pPr>
        <w:spacing w:after="0" w:line="360" w:lineRule="auto"/>
        <w:jc w:val="center"/>
        <w:rPr>
          <w:rFonts w:ascii="Comic Sans MS" w:eastAsia="Times New Roman" w:hAnsi="Comic Sans MS" w:cs="Times New Roman"/>
          <w:b/>
          <w:sz w:val="27"/>
          <w:szCs w:val="27"/>
          <w:u w:val="single"/>
          <w:lang w:eastAsia="en-GB"/>
        </w:rPr>
      </w:pPr>
      <w:r w:rsidRPr="00367C23">
        <w:rPr>
          <w:rFonts w:ascii="Comic Sans MS" w:eastAsia="Times New Roman" w:hAnsi="Comic Sans MS" w:cs="Times New Roman"/>
          <w:b/>
          <w:noProof/>
          <w:sz w:val="27"/>
          <w:szCs w:val="27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ECCB5" wp14:editId="71000BA0">
                <wp:simplePos x="0" y="0"/>
                <wp:positionH relativeFrom="column">
                  <wp:posOffset>4267200</wp:posOffset>
                </wp:positionH>
                <wp:positionV relativeFrom="paragraph">
                  <wp:posOffset>-483870</wp:posOffset>
                </wp:positionV>
                <wp:extent cx="1600200" cy="967740"/>
                <wp:effectExtent l="1083945" t="16510" r="20955" b="15875"/>
                <wp:wrapNone/>
                <wp:docPr id="3" name="Oval Callou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967740"/>
                        </a:xfrm>
                        <a:prstGeom prst="wedgeEllipseCallout">
                          <a:avLst>
                            <a:gd name="adj1" fmla="val -107421"/>
                            <a:gd name="adj2" fmla="val 12403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56C" w:rsidRPr="00A4300A" w:rsidRDefault="00A9256C" w:rsidP="00A9256C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  <w:r w:rsidRPr="00A4300A">
                              <w:rPr>
                                <w:color w:val="0000FF"/>
                              </w:rPr>
                              <w:t>DOING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ECCB5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left:0;text-align:left;margin-left:336pt;margin-top:-38.1pt;width:126pt;height:7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" adj="-12403,13479" strokecolor="red" strokeweight="2.25pt">
                <v:textbox>
                  <w:txbxContent>
                    <w:p w:rsidR="00A9256C" w:rsidRPr="00A4300A" w:rsidRDefault="00A9256C" w:rsidP="00A9256C">
                      <w:pPr>
                        <w:jc w:val="center"/>
                        <w:rPr>
                          <w:color w:val="0000FF"/>
                        </w:rPr>
                      </w:pPr>
                      <w:r w:rsidRPr="00A4300A">
                        <w:rPr>
                          <w:color w:val="0000FF"/>
                        </w:rPr>
                        <w:t>DOING WORDS!</w:t>
                      </w:r>
                    </w:p>
                  </w:txbxContent>
                </v:textbox>
              </v:shape>
            </w:pict>
          </mc:Fallback>
        </mc:AlternateContent>
      </w:r>
      <w:r w:rsidRPr="00367C23">
        <w:rPr>
          <w:rFonts w:ascii="Comic Sans MS" w:eastAsia="Times New Roman" w:hAnsi="Comic Sans MS" w:cs="Times New Roman"/>
          <w:b/>
          <w:sz w:val="27"/>
          <w:szCs w:val="27"/>
          <w:u w:val="single"/>
          <w:lang w:eastAsia="en-GB"/>
        </w:rPr>
        <w:t>VERBS.</w:t>
      </w:r>
    </w:p>
    <w:p w:rsidR="00A9256C" w:rsidRPr="00367C23" w:rsidRDefault="00A9256C" w:rsidP="00A9256C">
      <w:pPr>
        <w:numPr>
          <w:ilvl w:val="0"/>
          <w:numId w:val="3"/>
        </w:numPr>
        <w:tabs>
          <w:tab w:val="clear" w:pos="720"/>
          <w:tab w:val="num" w:pos="700"/>
        </w:tabs>
        <w:spacing w:after="0" w:line="360" w:lineRule="auto"/>
        <w:ind w:hanging="44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Underline the verbs in these sentences:</w:t>
      </w:r>
    </w:p>
    <w:p w:rsidR="00A9256C" w:rsidRPr="00367C23" w:rsidRDefault="00A9256C" w:rsidP="00A9256C">
      <w:pPr>
        <w:spacing w:after="0" w:line="360" w:lineRule="auto"/>
        <w:rPr>
          <w:rFonts w:ascii="Comic Sans MS" w:eastAsia="Times New Roman" w:hAnsi="Comic Sans MS" w:cs="Times New Roman"/>
          <w:sz w:val="27"/>
          <w:szCs w:val="27"/>
          <w:lang w:eastAsia="en-GB"/>
        </w:rPr>
      </w:pP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noProof/>
          <w:sz w:val="27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29CAF68F" wp14:editId="6A61821F">
            <wp:simplePos x="0" y="0"/>
            <wp:positionH relativeFrom="column">
              <wp:posOffset>3644900</wp:posOffset>
            </wp:positionH>
            <wp:positionV relativeFrom="paragraph">
              <wp:posOffset>336550</wp:posOffset>
            </wp:positionV>
            <wp:extent cx="1876425" cy="1276350"/>
            <wp:effectExtent l="0" t="0" r="9525" b="0"/>
            <wp:wrapTight wrapText="bothSides">
              <wp:wrapPolygon edited="0">
                <wp:start x="15570" y="0"/>
                <wp:lineTo x="3509" y="5158"/>
                <wp:lineTo x="2851" y="10639"/>
                <wp:lineTo x="1316" y="10639"/>
                <wp:lineTo x="2193" y="15797"/>
                <wp:lineTo x="0" y="19343"/>
                <wp:lineTo x="0" y="20633"/>
                <wp:lineTo x="1316" y="21278"/>
                <wp:lineTo x="13157" y="21278"/>
                <wp:lineTo x="14912" y="21278"/>
                <wp:lineTo x="17982" y="20955"/>
                <wp:lineTo x="18420" y="19666"/>
                <wp:lineTo x="17105" y="15797"/>
                <wp:lineTo x="19736" y="10639"/>
                <wp:lineTo x="21490" y="5481"/>
                <wp:lineTo x="21490" y="3869"/>
                <wp:lineTo x="20175" y="1612"/>
                <wp:lineTo x="18201" y="0"/>
                <wp:lineTo x="15570" y="0"/>
              </wp:wrapPolygon>
            </wp:wrapTight>
            <wp:docPr id="2" name="Picture 2" descr="MCj038887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888720000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boy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kicked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the ball.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Janet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ran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down the street.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Tim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swam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full length of the pool.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car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skidded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on the ice.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baby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crawled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on the rug.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Paul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ate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his tea and then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played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cricket.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noProof/>
          <w:sz w:val="27"/>
          <w:szCs w:val="27"/>
          <w:lang w:eastAsia="en-GB"/>
        </w:rPr>
        <w:drawing>
          <wp:anchor distT="0" distB="0" distL="114300" distR="114300" simplePos="0" relativeHeight="251660288" behindDoc="1" locked="0" layoutInCell="1" allowOverlap="1" wp14:anchorId="39C9C59D" wp14:editId="0CAEF686">
            <wp:simplePos x="0" y="0"/>
            <wp:positionH relativeFrom="column">
              <wp:posOffset>-355600</wp:posOffset>
            </wp:positionH>
            <wp:positionV relativeFrom="paragraph">
              <wp:posOffset>41910</wp:posOffset>
            </wp:positionV>
            <wp:extent cx="1417955" cy="1876425"/>
            <wp:effectExtent l="0" t="0" r="0" b="9525"/>
            <wp:wrapTight wrapText="bothSides">
              <wp:wrapPolygon edited="0">
                <wp:start x="5223" y="0"/>
                <wp:lineTo x="3773" y="1096"/>
                <wp:lineTo x="1161" y="3289"/>
                <wp:lineTo x="0" y="7456"/>
                <wp:lineTo x="0" y="10745"/>
                <wp:lineTo x="3192" y="10964"/>
                <wp:lineTo x="6965" y="14473"/>
                <wp:lineTo x="5804" y="17982"/>
                <wp:lineTo x="5804" y="18859"/>
                <wp:lineTo x="6384" y="21490"/>
                <wp:lineTo x="6674" y="21490"/>
                <wp:lineTo x="9576" y="21490"/>
                <wp:lineTo x="16251" y="21490"/>
                <wp:lineTo x="17992" y="20832"/>
                <wp:lineTo x="17992" y="14473"/>
                <wp:lineTo x="21184" y="13377"/>
                <wp:lineTo x="21184" y="11842"/>
                <wp:lineTo x="20023" y="10964"/>
                <wp:lineTo x="19733" y="2851"/>
                <wp:lineTo x="14800" y="1096"/>
                <wp:lineTo x="8706" y="0"/>
                <wp:lineTo x="5223" y="0"/>
              </wp:wrapPolygon>
            </wp:wrapTight>
            <wp:docPr id="1" name="Picture 1" descr="MCj035797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3579750000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179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farmer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cut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hedges and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fed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the cows.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The queen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waved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when we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cheered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>her.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Sam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 xml:space="preserve">cut 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his leg as he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fell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off the wall.</w:t>
      </w:r>
    </w:p>
    <w:p w:rsidR="00A9256C" w:rsidRPr="00367C23" w:rsidRDefault="00A9256C" w:rsidP="00A9256C">
      <w:pPr>
        <w:numPr>
          <w:ilvl w:val="0"/>
          <w:numId w:val="2"/>
        </w:numPr>
        <w:spacing w:after="0" w:line="360" w:lineRule="auto"/>
        <w:ind w:hanging="720"/>
        <w:rPr>
          <w:rFonts w:ascii="Comic Sans MS" w:eastAsia="Times New Roman" w:hAnsi="Comic Sans MS" w:cs="Times New Roman"/>
          <w:sz w:val="27"/>
          <w:szCs w:val="27"/>
          <w:lang w:eastAsia="en-GB"/>
        </w:rPr>
      </w:pP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Our cat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purrs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when I </w:t>
      </w:r>
      <w:r w:rsidRPr="00367C23">
        <w:rPr>
          <w:rFonts w:ascii="Comic Sans MS" w:eastAsia="Times New Roman" w:hAnsi="Comic Sans MS" w:cs="Times New Roman"/>
          <w:sz w:val="27"/>
          <w:szCs w:val="27"/>
          <w:u w:val="single"/>
          <w:lang w:eastAsia="en-GB"/>
        </w:rPr>
        <w:t>stroke</w:t>
      </w:r>
      <w:r w:rsidRPr="00367C23">
        <w:rPr>
          <w:rFonts w:ascii="Comic Sans MS" w:eastAsia="Times New Roman" w:hAnsi="Comic Sans MS" w:cs="Times New Roman"/>
          <w:sz w:val="27"/>
          <w:szCs w:val="27"/>
          <w:lang w:eastAsia="en-GB"/>
        </w:rPr>
        <w:t xml:space="preserve"> her ears.</w:t>
      </w:r>
    </w:p>
    <w:p w:rsidR="00A9256C" w:rsidRPr="00367C23" w:rsidRDefault="00A9256C" w:rsidP="00A9256C">
      <w:pPr>
        <w:spacing w:after="0" w:line="360" w:lineRule="auto"/>
        <w:rPr>
          <w:rFonts w:ascii="Comic Sans MS" w:eastAsia="Times New Roman" w:hAnsi="Comic Sans MS" w:cs="Times New Roman"/>
          <w:sz w:val="27"/>
          <w:szCs w:val="27"/>
          <w:lang w:eastAsia="en-GB"/>
        </w:rPr>
      </w:pPr>
    </w:p>
    <w:p w:rsidR="00A9256C" w:rsidRDefault="00A9256C" w:rsidP="00A9256C"/>
    <w:p w:rsidR="00A9256C" w:rsidRDefault="00A9256C" w:rsidP="00A9256C"/>
    <w:p w:rsidR="00A9256C" w:rsidRDefault="00A9256C" w:rsidP="00A9256C"/>
    <w:p w:rsidR="00A9256C" w:rsidRDefault="00A9256C" w:rsidP="00A9256C">
      <w:r>
        <w:lastRenderedPageBreak/>
        <w:t>Alphabetical Order</w:t>
      </w:r>
    </w:p>
    <w:p w:rsidR="00A9256C" w:rsidRDefault="00A9256C" w:rsidP="00A9256C"/>
    <w:p w:rsidR="00A9256C" w:rsidRDefault="00A9256C" w:rsidP="00A9256C">
      <w:r>
        <w:t>A</w:t>
      </w:r>
    </w:p>
    <w:p w:rsidR="00A9256C" w:rsidRDefault="00A9256C" w:rsidP="00A9256C">
      <w:pPr>
        <w:pStyle w:val="ListParagraph"/>
        <w:numPr>
          <w:ilvl w:val="0"/>
          <w:numId w:val="4"/>
        </w:numPr>
      </w:pPr>
      <w:r>
        <w:t>animal</w:t>
      </w:r>
      <w:r>
        <w:tab/>
        <w:t>bean</w:t>
      </w:r>
      <w:r>
        <w:tab/>
        <w:t>dog</w:t>
      </w:r>
      <w:r>
        <w:tab/>
        <w:t>lion</w:t>
      </w:r>
      <w:r>
        <w:tab/>
        <w:t>you</w:t>
      </w:r>
    </w:p>
    <w:p w:rsidR="00A9256C" w:rsidRDefault="00A9256C" w:rsidP="00A9256C">
      <w:pPr>
        <w:pStyle w:val="ListParagraph"/>
        <w:numPr>
          <w:ilvl w:val="0"/>
          <w:numId w:val="4"/>
        </w:numPr>
      </w:pPr>
      <w:r>
        <w:t>cat</w:t>
      </w:r>
      <w:r>
        <w:tab/>
        <w:t>east</w:t>
      </w:r>
      <w:r>
        <w:tab/>
        <w:t>grab</w:t>
      </w:r>
      <w:r>
        <w:tab/>
        <w:t>just</w:t>
      </w:r>
      <w:r>
        <w:tab/>
      </w:r>
      <w:proofErr w:type="gramStart"/>
      <w:r>
        <w:t>kneel</w:t>
      </w:r>
      <w:proofErr w:type="gramEnd"/>
    </w:p>
    <w:p w:rsidR="00A9256C" w:rsidRDefault="00A9256C" w:rsidP="00A9256C">
      <w:pPr>
        <w:pStyle w:val="ListParagraph"/>
        <w:numPr>
          <w:ilvl w:val="0"/>
          <w:numId w:val="4"/>
        </w:numPr>
      </w:pPr>
      <w:r>
        <w:t>farm</w:t>
      </w:r>
      <w:r>
        <w:tab/>
        <w:t>hay</w:t>
      </w:r>
      <w:r>
        <w:tab/>
        <w:t>island</w:t>
      </w:r>
      <w:r>
        <w:tab/>
        <w:t>out</w:t>
      </w:r>
      <w:r>
        <w:tab/>
        <w:t>queen</w:t>
      </w:r>
    </w:p>
    <w:p w:rsidR="00A9256C" w:rsidRDefault="00A9256C" w:rsidP="00A9256C">
      <w:r>
        <w:t>B</w:t>
      </w:r>
    </w:p>
    <w:p w:rsidR="00A9256C" w:rsidRDefault="00A9256C" w:rsidP="00A9256C">
      <w:pPr>
        <w:pStyle w:val="ListParagraph"/>
        <w:numPr>
          <w:ilvl w:val="0"/>
          <w:numId w:val="5"/>
        </w:numPr>
      </w:pPr>
      <w:r>
        <w:t>panic</w:t>
      </w:r>
      <w:r>
        <w:tab/>
        <w:t>perch</w:t>
      </w:r>
      <w:r>
        <w:tab/>
        <w:t>plank</w:t>
      </w:r>
      <w:r>
        <w:tab/>
        <w:t>press</w:t>
      </w:r>
      <w:r>
        <w:tab/>
        <w:t>punch</w:t>
      </w:r>
    </w:p>
    <w:p w:rsidR="00A9256C" w:rsidRDefault="00A9256C" w:rsidP="00A9256C">
      <w:pPr>
        <w:pStyle w:val="ListParagraph"/>
        <w:numPr>
          <w:ilvl w:val="0"/>
          <w:numId w:val="5"/>
        </w:numPr>
      </w:pPr>
      <w:r>
        <w:t>candle</w:t>
      </w:r>
      <w:r>
        <w:tab/>
        <w:t>centre</w:t>
      </w:r>
      <w:r>
        <w:tab/>
        <w:t>cheat</w:t>
      </w:r>
      <w:r>
        <w:tab/>
        <w:t>clever</w:t>
      </w:r>
      <w:r>
        <w:tab/>
        <w:t>crisp</w:t>
      </w:r>
    </w:p>
    <w:p w:rsidR="00A9256C" w:rsidRDefault="00A9256C" w:rsidP="00A9256C">
      <w:pPr>
        <w:pStyle w:val="ListParagraph"/>
        <w:numPr>
          <w:ilvl w:val="0"/>
          <w:numId w:val="5"/>
        </w:numPr>
      </w:pPr>
      <w:r>
        <w:t>garden</w:t>
      </w:r>
      <w:r>
        <w:tab/>
        <w:t>geese</w:t>
      </w:r>
      <w:r>
        <w:tab/>
        <w:t>goose</w:t>
      </w:r>
      <w:r>
        <w:tab/>
        <w:t>grape</w:t>
      </w:r>
      <w:r>
        <w:tab/>
        <w:t>guilty</w:t>
      </w:r>
    </w:p>
    <w:p w:rsidR="00E210CB" w:rsidRDefault="00E210CB">
      <w:bookmarkStart w:id="0" w:name="_GoBack"/>
      <w:bookmarkEnd w:id="0"/>
    </w:p>
    <w:sectPr w:rsidR="00E21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DB9"/>
    <w:multiLevelType w:val="hybridMultilevel"/>
    <w:tmpl w:val="45F405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B31B5"/>
    <w:multiLevelType w:val="hybridMultilevel"/>
    <w:tmpl w:val="9740F2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92B53"/>
    <w:multiLevelType w:val="hybridMultilevel"/>
    <w:tmpl w:val="B8D65D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B15CE"/>
    <w:multiLevelType w:val="hybridMultilevel"/>
    <w:tmpl w:val="4336E1A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16669C"/>
    <w:multiLevelType w:val="hybridMultilevel"/>
    <w:tmpl w:val="9224EE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E7008"/>
    <w:multiLevelType w:val="hybridMultilevel"/>
    <w:tmpl w:val="12C2FE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56C"/>
    <w:rsid w:val="00A9256C"/>
    <w:rsid w:val="00E2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2A66B"/>
  <w15:chartTrackingRefBased/>
  <w15:docId w15:val="{D5C5E5FC-B720-4BE1-AFFB-274F2798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5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2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33F3A4F7</Template>
  <TotalTime>1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2020-03-27T14:56:00Z</dcterms:created>
  <dcterms:modified xsi:type="dcterms:W3CDTF">2020-03-27T14:57:00Z</dcterms:modified>
</cp:coreProperties>
</file>