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DC7701">
        <w:rPr>
          <w:rFonts w:ascii="Comic Sans MS" w:hAnsi="Comic Sans MS"/>
          <w:b/>
          <w:sz w:val="28"/>
          <w:szCs w:val="28"/>
        </w:rPr>
        <w:t>Gorillas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</w:t>
      </w:r>
      <w:r w:rsidR="00DE6727">
        <w:rPr>
          <w:rFonts w:ascii="Comic Sans MS" w:hAnsi="Comic Sans MS"/>
          <w:b/>
          <w:sz w:val="28"/>
          <w:szCs w:val="28"/>
        </w:rPr>
        <w:t>03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DE6727">
        <w:rPr>
          <w:rFonts w:ascii="Comic Sans MS" w:hAnsi="Comic Sans MS"/>
          <w:b/>
          <w:sz w:val="28"/>
          <w:szCs w:val="28"/>
        </w:rPr>
        <w:t>1</w:t>
      </w:r>
      <w:r w:rsidR="008158E2">
        <w:rPr>
          <w:rFonts w:ascii="Comic Sans MS" w:hAnsi="Comic Sans MS"/>
          <w:b/>
          <w:sz w:val="28"/>
          <w:szCs w:val="28"/>
        </w:rPr>
        <w:t>/2</w:t>
      </w:r>
      <w:r w:rsidR="00DE6727">
        <w:rPr>
          <w:rFonts w:ascii="Comic Sans MS" w:hAnsi="Comic Sans MS"/>
          <w:b/>
          <w:sz w:val="28"/>
          <w:szCs w:val="28"/>
        </w:rPr>
        <w:t>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0D37CD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0D37C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="0088390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1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Tuesday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2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Wednesday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3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Thursday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0D37CD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int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0D37CD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int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0D37CD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unt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mint</w:t>
                  </w:r>
                </w:p>
                <w:p w:rsidR="000D37CD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tint</w:t>
                  </w:r>
                </w:p>
                <w:p w:rsidR="000D37CD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print</w:t>
                  </w:r>
                </w:p>
                <w:p w:rsidR="000D37CD" w:rsidRPr="00211C86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sprint</w:t>
                  </w:r>
                </w:p>
              </w:tc>
              <w:tc>
                <w:tcPr>
                  <w:tcW w:w="2105" w:type="dxa"/>
                </w:tcPr>
                <w:p w:rsidR="00CB0C12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hint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flint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splint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squint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F55BD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hunt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</w:t>
                  </w:r>
                  <w:r w:rsidR="000D37CD">
                    <w:rPr>
                      <w:rFonts w:ascii="Comic Sans MS" w:hAnsi="Comic Sans MS"/>
                      <w:sz w:val="24"/>
                      <w:szCs w:val="24"/>
                    </w:rPr>
                    <w:t>lunt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stunt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B0C12" w:rsidRDefault="000D37CD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take</w:t>
                  </w:r>
                </w:p>
                <w:p w:rsidR="00883903" w:rsidRDefault="000D37CD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children</w:t>
                  </w:r>
                </w:p>
                <w:p w:rsidR="00883903" w:rsidRPr="00211C86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2105" w:type="dxa"/>
                </w:tcPr>
                <w:p w:rsidR="00CB0C12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ask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letter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0D37CD" w:rsidRDefault="000D37CD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help</w:t>
                  </w:r>
                </w:p>
                <w:p w:rsidR="000D37CD" w:rsidRDefault="000D37CD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write</w:t>
                  </w:r>
                </w:p>
                <w:p w:rsidR="000D37CD" w:rsidRPr="00211C86" w:rsidRDefault="000D37CD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B2283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  <w:r w:rsidR="000D37CD">
              <w:rPr>
                <w:rFonts w:ascii="Comic Sans MS" w:hAnsi="Comic Sans MS"/>
                <w:sz w:val="24"/>
                <w:szCs w:val="24"/>
              </w:rPr>
              <w:t>reading books</w:t>
            </w: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B2283" w:rsidRPr="00E40C34" w:rsidRDefault="00E40C34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3001FC" w:rsidRPr="00561EB1" w:rsidRDefault="00561EB1" w:rsidP="00E40C34">
            <w:pPr>
              <w:rPr>
                <w:rFonts w:ascii="Comic Sans MS" w:hAnsi="Comic Sans MS"/>
                <w:sz w:val="24"/>
                <w:szCs w:val="24"/>
              </w:rPr>
            </w:pPr>
            <w:r w:rsidRPr="00561EB1">
              <w:rPr>
                <w:rFonts w:ascii="Comic Sans MS" w:hAnsi="Comic Sans MS"/>
                <w:sz w:val="24"/>
                <w:szCs w:val="24"/>
              </w:rPr>
              <w:t xml:space="preserve">Create your own </w:t>
            </w:r>
            <w:r>
              <w:rPr>
                <w:rFonts w:ascii="Comic Sans MS" w:hAnsi="Comic Sans MS"/>
                <w:sz w:val="24"/>
                <w:szCs w:val="24"/>
              </w:rPr>
              <w:t>“</w:t>
            </w:r>
            <w:r w:rsidRPr="00561EB1">
              <w:rPr>
                <w:rFonts w:ascii="Comic Sans MS" w:hAnsi="Comic Sans MS"/>
                <w:sz w:val="24"/>
                <w:szCs w:val="24"/>
              </w:rPr>
              <w:t>Iced Sun Catchers</w:t>
            </w:r>
            <w:r>
              <w:rPr>
                <w:rFonts w:ascii="Comic Sans MS" w:hAnsi="Comic Sans MS"/>
                <w:sz w:val="24"/>
                <w:szCs w:val="24"/>
              </w:rPr>
              <w:t>”</w:t>
            </w:r>
            <w:r w:rsidRPr="00561EB1">
              <w:rPr>
                <w:rFonts w:ascii="Comic Sans MS" w:hAnsi="Comic Sans MS"/>
                <w:sz w:val="24"/>
                <w:szCs w:val="24"/>
              </w:rPr>
              <w:t>. The instructions and pictures to help are below.</w:t>
            </w:r>
          </w:p>
          <w:p w:rsidR="00E40C34" w:rsidRDefault="00561EB1" w:rsidP="00E40C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 would love to see pictures of your creations.</w:t>
            </w:r>
          </w:p>
          <w:p w:rsidR="00561EB1" w:rsidRDefault="00561EB1" w:rsidP="00E40C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Have fun!</w:t>
            </w:r>
          </w:p>
          <w:p w:rsidR="00E40C34" w:rsidRDefault="00E40C34" w:rsidP="00E40C3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0C34" w:rsidRDefault="00E40C34" w:rsidP="00E40C3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0C34" w:rsidRDefault="00E40C34" w:rsidP="00E40C3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0C34" w:rsidRPr="00E40C34" w:rsidRDefault="00E40C34" w:rsidP="00E40C34">
            <w:pPr>
              <w:rPr>
                <w:rFonts w:ascii="Comic Sans MS" w:hAnsi="Comic Sans MS"/>
                <w:b/>
                <w:color w:val="FFCC00"/>
                <w:sz w:val="20"/>
                <w:szCs w:val="20"/>
              </w:rPr>
            </w:pPr>
            <w:r w:rsidRPr="00E40C34">
              <w:rPr>
                <w:rFonts w:ascii="Comic Sans MS" w:hAnsi="Comic Sans MS"/>
                <w:b/>
                <w:color w:val="FFCC00"/>
                <w:sz w:val="20"/>
                <w:szCs w:val="20"/>
              </w:rPr>
              <w:t>Ice Sun Catchers</w:t>
            </w:r>
          </w:p>
          <w:p w:rsidR="00E40C34" w:rsidRPr="00E40C34" w:rsidRDefault="00E40C34" w:rsidP="00E40C34">
            <w:pPr>
              <w:rPr>
                <w:noProof/>
                <w:sz w:val="20"/>
                <w:szCs w:val="20"/>
                <w:lang w:eastAsia="en-GB"/>
              </w:rPr>
            </w:pPr>
            <w:r w:rsidRPr="00E40C34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7495CEE4" wp14:editId="322EE6BB">
                  <wp:extent cx="1419960" cy="1621155"/>
                  <wp:effectExtent l="0" t="0" r="8890" b="0"/>
                  <wp:docPr id="1" name="Picture 1" descr="How to Make Ice Sun Catchers (Great Winter Craft!) | FeltMag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Make Ice Sun Catchers (Great Winter Craft!) | FeltMagn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91" b="17685"/>
                          <a:stretch/>
                        </pic:blipFill>
                        <pic:spPr bwMode="auto">
                          <a:xfrm>
                            <a:off x="0" y="0"/>
                            <a:ext cx="1428013" cy="1630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40C3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566EF9" wp14:editId="2AEC1489">
                  <wp:extent cx="2383782" cy="1587874"/>
                  <wp:effectExtent l="0" t="0" r="0" b="0"/>
                  <wp:docPr id="2" name="Picture 2" descr="MUM Ice Suncatchers To Warm Up Your Day | Ice crafts, Wint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UM Ice Suncatchers To Warm Up Your Day | Ice crafts, Wint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803" cy="1615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0C3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EDC0D40" wp14:editId="6AF52BCF">
                      <wp:simplePos x="0" y="0"/>
                      <wp:positionH relativeFrom="column">
                        <wp:posOffset>5423535</wp:posOffset>
                      </wp:positionH>
                      <wp:positionV relativeFrom="paragraph">
                        <wp:posOffset>317500</wp:posOffset>
                      </wp:positionV>
                      <wp:extent cx="971550" cy="914400"/>
                      <wp:effectExtent l="0" t="0" r="19050" b="19050"/>
                      <wp:wrapSquare wrapText="bothSides"/>
                      <wp:docPr id="2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0C34" w:rsidRDefault="00E40C34" w:rsidP="00E40C34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7430BFB" wp14:editId="122F8443">
                                        <wp:extent cx="742950" cy="799475"/>
                                        <wp:effectExtent l="0" t="0" r="0" b="635"/>
                                        <wp:docPr id="22" name="Picture 22" descr="Playing With Water at -25F | Pajari Girl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Playing With Water at -25F | Pajari Girl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r="30303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44906" cy="8015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DC0D4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27.05pt;margin-top:25pt;width:76.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" strokecolor="window">
                      <v:textbox>
                        <w:txbxContent>
                          <w:p w:rsidR="00E40C34" w:rsidRDefault="00E40C34" w:rsidP="00E40C3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430BFB" wp14:editId="122F8443">
                                  <wp:extent cx="742950" cy="799475"/>
                                  <wp:effectExtent l="0" t="0" r="0" b="635"/>
                                  <wp:docPr id="22" name="Picture 22" descr="Playing With Water at -25F | Pajari Gir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Playing With Water at -25F | Pajari Girl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030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906" cy="801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>Materials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Muffin baking tray/tin, string or wool, leaves, petals, pieces of chopped fruit, water.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1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Place a piece of string into the muffin tray.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2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place your leaves and petals into the muffin tray and fill with water. Add food colouring if you wish.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3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Place in the freezer for a couple of hours.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4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Remove from the freezer and hang from a tree. Watch the sun light bouncing off the ice.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How long does it take to melt?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Is there a difference on sunny and cloudy days?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b/>
                <w:noProof/>
                <w:color w:val="FFCC00"/>
                <w:sz w:val="20"/>
                <w:szCs w:val="20"/>
                <w:lang w:eastAsia="en-GB"/>
              </w:rPr>
              <w:t>Alternatively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If you want to go </w:t>
            </w: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>bigger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you could use a cake tin and a plastic cup or a plastic bowl and ribbon.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9EA30D" wp14:editId="12E2177F">
                  <wp:extent cx="1268532" cy="951400"/>
                  <wp:effectExtent l="0" t="0" r="8255" b="1270"/>
                  <wp:docPr id="4" name="Picture 4" descr="ice suncatchers | Supermom Extraordina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ce suncatchers | Supermom Extraordina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529" cy="961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6AC1A96" wp14:editId="1384AFDB">
                  <wp:extent cx="1395385" cy="930257"/>
                  <wp:effectExtent l="0" t="0" r="0" b="3810"/>
                  <wp:docPr id="5" name="Picture 5" descr="Ice Sun Cat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ce Sun Catc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186" cy="937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C34" w:rsidRPr="00561EB1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Or if you want to go </w:t>
            </w: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>smaller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use ice cube trays.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 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5B2359" wp14:editId="1767EF6A">
                  <wp:extent cx="1527524" cy="898543"/>
                  <wp:effectExtent l="0" t="0" r="0" b="0"/>
                  <wp:docPr id="6" name="Picture 6" descr="Nanny Anita's Ice Sun Catchers | Nanny Anita | My Ba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anny Anita's Ice Sun Catchers | Nanny Anita | My Ba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115" cy="91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Pr="000D37CD" w:rsidRDefault="000D37CD" w:rsidP="00CB3F45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Tuesday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 add 10</w:t>
            </w:r>
          </w:p>
          <w:p w:rsidR="00E65F87" w:rsidRPr="000D37CD" w:rsidRDefault="00E65F87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10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+ </w:t>
            </w:r>
            <w:r w:rsidRPr="000D37CD">
              <w:rPr>
                <w:rFonts w:ascii="Comic Sans MS" w:hAnsi="Comic Sans MS"/>
                <w:sz w:val="24"/>
                <w:szCs w:val="24"/>
              </w:rPr>
              <w:t>10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14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 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15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0D37CD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Wednesday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 add 20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0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F94C19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 + 20 =</w:t>
            </w:r>
          </w:p>
          <w:p w:rsidR="000D37CD" w:rsidRDefault="000D37CD" w:rsidP="000D37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+ 20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Numeracy - </w:t>
            </w:r>
            <w:r w:rsidR="000D37CD">
              <w:rPr>
                <w:rFonts w:ascii="Comic Sans MS" w:hAnsi="Comic Sans MS"/>
                <w:color w:val="00B050"/>
                <w:sz w:val="28"/>
                <w:szCs w:val="28"/>
              </w:rPr>
              <w:t>tables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 – add 30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10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11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12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13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 + 30 =</w:t>
            </w:r>
          </w:p>
          <w:p w:rsidR="00D572D0" w:rsidRDefault="000D37CD" w:rsidP="000D37CD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+ 30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75775E" w:rsidRPr="00F0151F" w:rsidRDefault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Art, PE and Music. Open </w:t>
            </w:r>
            <w:r w:rsidR="00E40C34">
              <w:rPr>
                <w:rFonts w:ascii="Comic Sans MS" w:hAnsi="Comic Sans MS"/>
                <w:sz w:val="24"/>
                <w:szCs w:val="24"/>
              </w:rPr>
              <w:t xml:space="preserve">January Art Lesson – </w:t>
            </w:r>
            <w:r w:rsidR="00E40C34" w:rsidRPr="00561EB1">
              <w:rPr>
                <w:rFonts w:ascii="Comic Sans MS" w:hAnsi="Comic Sans MS"/>
                <w:i/>
                <w:color w:val="00B0F0"/>
                <w:sz w:val="24"/>
                <w:szCs w:val="24"/>
              </w:rPr>
              <w:t>Winter Tree</w:t>
            </w:r>
            <w:r w:rsidR="00E40C34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>
              <w:rPr>
                <w:rFonts w:ascii="Comic Sans MS" w:hAnsi="Comic Sans MS"/>
                <w:sz w:val="24"/>
                <w:szCs w:val="24"/>
              </w:rPr>
              <w:t>Enjoy!</w:t>
            </w:r>
          </w:p>
          <w:p w:rsidR="00561EB1" w:rsidRDefault="00561EB1" w:rsidP="00A75A97">
            <w:pPr>
              <w:rPr>
                <w:rFonts w:ascii="Comic Sans MS" w:hAnsi="Comic Sans MS"/>
                <w:color w:val="00FF00"/>
                <w:sz w:val="28"/>
                <w:szCs w:val="28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D46E90" w:rsidRPr="00E40C34" w:rsidRDefault="00D46E90" w:rsidP="00D46E90">
            <w:pPr>
              <w:spacing w:after="160" w:line="259" w:lineRule="auto"/>
              <w:rPr>
                <w:rFonts w:ascii="Comic Sans MS" w:hAnsi="Comic Sans MS"/>
              </w:rPr>
            </w:pPr>
            <w:r w:rsidRPr="00E40C34">
              <w:rPr>
                <w:rFonts w:ascii="Comic Sans MS" w:hAnsi="Comic Sans MS"/>
              </w:rPr>
              <w:t xml:space="preserve">Go to Brain Breaks section of Home Learning in P3&amp;P4 The World Around Us. Click on </w:t>
            </w:r>
            <w:r w:rsidR="003D1021" w:rsidRPr="00E40C34">
              <w:rPr>
                <w:rFonts w:ascii="Comic Sans MS" w:hAnsi="Comic Sans MS"/>
              </w:rPr>
              <w:t>Can’t Stop the Feeling</w:t>
            </w:r>
            <w:r w:rsidRPr="00E40C34">
              <w:rPr>
                <w:rFonts w:ascii="Comic Sans MS" w:hAnsi="Comic Sans MS"/>
              </w:rPr>
              <w:t>. Turn up the sound and get dancing!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lastRenderedPageBreak/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3D1021" w:rsidRDefault="005B6697" w:rsidP="002175E0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2175E0" w:rsidRPr="00020DAA" w:rsidRDefault="000D37CD" w:rsidP="002175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Bible Stories – Jonah and the Whale</w:t>
            </w:r>
          </w:p>
          <w:p w:rsidR="005B6697" w:rsidRDefault="002175E0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0D37CD">
              <w:rPr>
                <w:rFonts w:ascii="Comic Sans MS" w:hAnsi="Comic Sans MS"/>
                <w:sz w:val="24"/>
                <w:szCs w:val="24"/>
              </w:rPr>
              <w:t>the Story of Jonah and the Whale.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5 open ended questions to ask Jonah.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i/>
                <w:sz w:val="28"/>
                <w:szCs w:val="28"/>
              </w:rPr>
            </w:pPr>
            <w:r w:rsidRPr="003D1021">
              <w:rPr>
                <w:rFonts w:ascii="Comic Sans MS" w:hAnsi="Comic Sans MS"/>
                <w:b/>
                <w:i/>
                <w:sz w:val="24"/>
                <w:szCs w:val="24"/>
              </w:rPr>
              <w:t>Remember</w:t>
            </w:r>
            <w:r w:rsidRPr="000D37CD">
              <w:rPr>
                <w:rFonts w:ascii="Comic Sans MS" w:hAnsi="Comic Sans MS"/>
                <w:i/>
                <w:sz w:val="24"/>
                <w:szCs w:val="24"/>
              </w:rPr>
              <w:t xml:space="preserve"> open ended questions usually start with – who, where, when, what, why?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15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5F18"/>
    <w:rsid w:val="000B57EF"/>
    <w:rsid w:val="000D37CD"/>
    <w:rsid w:val="000F2BC1"/>
    <w:rsid w:val="000F4A13"/>
    <w:rsid w:val="00117FD8"/>
    <w:rsid w:val="001616AE"/>
    <w:rsid w:val="001C1E6C"/>
    <w:rsid w:val="002175E0"/>
    <w:rsid w:val="00217D05"/>
    <w:rsid w:val="00231EB4"/>
    <w:rsid w:val="002D4B00"/>
    <w:rsid w:val="003001FC"/>
    <w:rsid w:val="00352CB9"/>
    <w:rsid w:val="00375205"/>
    <w:rsid w:val="003944E4"/>
    <w:rsid w:val="003D1021"/>
    <w:rsid w:val="00492CEB"/>
    <w:rsid w:val="004B1631"/>
    <w:rsid w:val="004B2283"/>
    <w:rsid w:val="004B2B26"/>
    <w:rsid w:val="004E53EA"/>
    <w:rsid w:val="00506601"/>
    <w:rsid w:val="00513760"/>
    <w:rsid w:val="005209C2"/>
    <w:rsid w:val="00561EB1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7B6ACB"/>
    <w:rsid w:val="007E55A1"/>
    <w:rsid w:val="008157A6"/>
    <w:rsid w:val="008158E2"/>
    <w:rsid w:val="008167D8"/>
    <w:rsid w:val="00832706"/>
    <w:rsid w:val="00883903"/>
    <w:rsid w:val="008D3F1C"/>
    <w:rsid w:val="00964140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6BB"/>
    <w:rsid w:val="00C2762E"/>
    <w:rsid w:val="00C27842"/>
    <w:rsid w:val="00C4285B"/>
    <w:rsid w:val="00CB0C12"/>
    <w:rsid w:val="00CB3F45"/>
    <w:rsid w:val="00D455B1"/>
    <w:rsid w:val="00D46E90"/>
    <w:rsid w:val="00D572D0"/>
    <w:rsid w:val="00D65A3B"/>
    <w:rsid w:val="00DC7701"/>
    <w:rsid w:val="00DE6727"/>
    <w:rsid w:val="00DF4C0E"/>
    <w:rsid w:val="00E00F58"/>
    <w:rsid w:val="00E40C34"/>
    <w:rsid w:val="00E65F87"/>
    <w:rsid w:val="00EA5F9A"/>
    <w:rsid w:val="00EC0DA8"/>
    <w:rsid w:val="00F0151F"/>
    <w:rsid w:val="00F35BBC"/>
    <w:rsid w:val="00F55BD3"/>
    <w:rsid w:val="00F94C19"/>
    <w:rsid w:val="00FC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17FC5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1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D1A0B-D82E-4AEE-94B7-EB172F424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93F3E15</Template>
  <TotalTime>0</TotalTime>
  <Pages>3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2</cp:revision>
  <dcterms:created xsi:type="dcterms:W3CDTF">2021-01-04T13:43:00Z</dcterms:created>
  <dcterms:modified xsi:type="dcterms:W3CDTF">2021-01-04T13:43:00Z</dcterms:modified>
</cp:coreProperties>
</file>