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210823">
        <w:rPr>
          <w:rFonts w:ascii="Comic Sans MS" w:hAnsi="Comic Sans MS"/>
          <w:b/>
          <w:sz w:val="28"/>
          <w:szCs w:val="28"/>
        </w:rPr>
        <w:t>Jaguars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C95693">
        <w:rPr>
          <w:rFonts w:ascii="Comic Sans MS" w:hAnsi="Comic Sans MS"/>
          <w:b/>
          <w:sz w:val="28"/>
          <w:szCs w:val="28"/>
        </w:rPr>
        <w:t xml:space="preserve">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CB0C12">
        <w:rPr>
          <w:rFonts w:ascii="Comic Sans MS" w:hAnsi="Comic Sans MS"/>
          <w:b/>
          <w:sz w:val="28"/>
          <w:szCs w:val="28"/>
        </w:rPr>
        <w:t>01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CB0C12">
        <w:rPr>
          <w:rFonts w:ascii="Comic Sans MS" w:hAnsi="Comic Sans MS"/>
          <w:b/>
          <w:sz w:val="28"/>
          <w:szCs w:val="28"/>
        </w:rPr>
        <w:t>6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CB0C1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30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k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r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ch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94C19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week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seek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meek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cheek</w:t>
                  </w:r>
                </w:p>
              </w:tc>
              <w:tc>
                <w:tcPr>
                  <w:tcW w:w="2105" w:type="dxa"/>
                </w:tcPr>
                <w:p w:rsidR="00CB0C12" w:rsidRDefault="00CB0C12" w:rsidP="00CB0C1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beer</w:t>
                  </w:r>
                </w:p>
                <w:p w:rsidR="00F55BD3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queer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beech</w:t>
                  </w:r>
                </w:p>
                <w:p w:rsidR="005209C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speech</w:t>
                  </w:r>
                </w:p>
                <w:p w:rsidR="00F55BD3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screech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B0C12" w:rsidRDefault="009A2780" w:rsidP="0021082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walk</w:t>
                  </w:r>
                </w:p>
                <w:p w:rsidR="009A2780" w:rsidRPr="00211C86" w:rsidRDefault="009A2780" w:rsidP="0021082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wear</w:t>
                  </w:r>
                </w:p>
              </w:tc>
              <w:tc>
                <w:tcPr>
                  <w:tcW w:w="2105" w:type="dxa"/>
                </w:tcPr>
                <w:p w:rsidR="00CB0C12" w:rsidRDefault="009A2780" w:rsidP="0021082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work</w:t>
                  </w:r>
                </w:p>
                <w:p w:rsidR="009A2780" w:rsidRPr="00211C86" w:rsidRDefault="009A2780" w:rsidP="0021082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along</w:t>
                  </w:r>
                </w:p>
              </w:tc>
              <w:tc>
                <w:tcPr>
                  <w:tcW w:w="2106" w:type="dxa"/>
                </w:tcPr>
                <w:p w:rsidR="00CB0C12" w:rsidRDefault="009A2780" w:rsidP="0021082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any</w:t>
                  </w:r>
                </w:p>
                <w:p w:rsidR="009A2780" w:rsidRPr="00211C86" w:rsidRDefault="009A2780" w:rsidP="0021082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does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 xml:space="preserve">Listen to Episode </w:t>
            </w:r>
            <w:r w:rsidR="002D4B00">
              <w:rPr>
                <w:rFonts w:ascii="Comic Sans MS" w:hAnsi="Comic Sans MS"/>
                <w:sz w:val="24"/>
                <w:szCs w:val="24"/>
              </w:rPr>
              <w:t>six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</w:t>
            </w:r>
            <w:r w:rsidR="00B1110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C1974">
              <w:rPr>
                <w:rFonts w:ascii="Comic Sans MS" w:hAnsi="Comic Sans MS"/>
                <w:sz w:val="24"/>
                <w:szCs w:val="24"/>
              </w:rPr>
              <w:t>Scroll to the bottom and open The Earth Class Clips. Watch the first 4 videos – don’t worry they are all very short and write a few sentences about each one.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and Night (49 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and night in the world’s most northerly city (2min 15sec)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Earth’s orbit of the sun (1 min 6 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do we get day and night? ( 1 min 39 sec)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Art, Nature and You!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CB0C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CB0C12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CB0C12">
              <w:rPr>
                <w:rFonts w:ascii="Comic Sans MS" w:hAnsi="Comic Sans MS"/>
                <w:sz w:val="28"/>
                <w:szCs w:val="28"/>
              </w:rPr>
              <w:t>60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CB0C12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CB0C12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Odd and Even number song</w:t>
            </w: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“2, 4, 6, 8 who do we appreciate? Even numbers!</w:t>
            </w: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1, 3, 5, 7, 9 odd numbers are just fine.”</w:t>
            </w:r>
          </w:p>
          <w:p w:rsidR="00231EB4" w:rsidRDefault="00231EB4" w:rsidP="00F94C1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D4B00" w:rsidRDefault="002D4B00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0A5F18" w:rsidRDefault="000A5F18" w:rsidP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3 – Shooting stars.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Bye Bye Bye. Turn up the sound and dance!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20DAA" w:rsidRPr="0078016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out – your mum might join in this one!</w:t>
            </w: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167D8" w:rsidRDefault="008167D8" w:rsidP="008167D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Design and Technology P4. Have a go at making a </w:t>
            </w:r>
            <w:r w:rsidR="004E53EA">
              <w:rPr>
                <w:rFonts w:ascii="Comic Sans MS" w:hAnsi="Comic Sans MS"/>
                <w:sz w:val="24"/>
                <w:szCs w:val="24"/>
              </w:rPr>
              <w:t>Paper Plate Flying Saucer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020DA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2D4B00">
            <w:pPr>
              <w:rPr>
                <w:rFonts w:ascii="Comic Sans MS" w:hAnsi="Comic Sans MS"/>
                <w:sz w:val="28"/>
                <w:szCs w:val="28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F94C19" w:rsidRPr="00020DAA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2D4B00" w:rsidRPr="00020DAA">
              <w:rPr>
                <w:rFonts w:ascii="Comic Sans MS" w:hAnsi="Comic Sans MS"/>
                <w:sz w:val="24"/>
                <w:szCs w:val="24"/>
              </w:rPr>
              <w:t>Our Father Prayer and have a go at singing along</w:t>
            </w:r>
            <w:r w:rsidR="005A0CF2" w:rsidRPr="00020DAA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020DAA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2D4B00" w:rsidRPr="00020DAA">
              <w:rPr>
                <w:rFonts w:ascii="Comic Sans MS" w:hAnsi="Comic Sans MS"/>
                <w:sz w:val="24"/>
                <w:szCs w:val="24"/>
              </w:rPr>
              <w:t>Our Father</w:t>
            </w:r>
            <w:r w:rsidR="00F94C19" w:rsidRPr="00020DAA">
              <w:rPr>
                <w:rFonts w:ascii="Comic Sans MS" w:hAnsi="Comic Sans MS"/>
                <w:sz w:val="24"/>
                <w:szCs w:val="24"/>
              </w:rPr>
              <w:t xml:space="preserve"> document</w:t>
            </w:r>
            <w:r w:rsidR="005A0CF2" w:rsidRPr="00020DAA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A5F18"/>
    <w:rsid w:val="000B57EF"/>
    <w:rsid w:val="000F4A13"/>
    <w:rsid w:val="00117FD8"/>
    <w:rsid w:val="00210823"/>
    <w:rsid w:val="00217D05"/>
    <w:rsid w:val="00231EB4"/>
    <w:rsid w:val="002D4B00"/>
    <w:rsid w:val="00352CB9"/>
    <w:rsid w:val="00375205"/>
    <w:rsid w:val="003944E4"/>
    <w:rsid w:val="004B1631"/>
    <w:rsid w:val="004B2283"/>
    <w:rsid w:val="004B2B26"/>
    <w:rsid w:val="004E53EA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8157A6"/>
    <w:rsid w:val="008158E2"/>
    <w:rsid w:val="008167D8"/>
    <w:rsid w:val="00832706"/>
    <w:rsid w:val="009508BE"/>
    <w:rsid w:val="009A2780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2D8"/>
    <w:rsid w:val="00BD66BB"/>
    <w:rsid w:val="00C2762E"/>
    <w:rsid w:val="00C27842"/>
    <w:rsid w:val="00C4285B"/>
    <w:rsid w:val="00C95693"/>
    <w:rsid w:val="00CB0C12"/>
    <w:rsid w:val="00CB3F45"/>
    <w:rsid w:val="00D455B1"/>
    <w:rsid w:val="00D65A3B"/>
    <w:rsid w:val="00EA5F9A"/>
    <w:rsid w:val="00F0151F"/>
    <w:rsid w:val="00F35BBC"/>
    <w:rsid w:val="00F55BD3"/>
    <w:rsid w:val="00F9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E727F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D8E14-7412-486D-A5A4-9CB1E2373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E93A145B</Template>
  <TotalTime>315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26</cp:revision>
  <dcterms:created xsi:type="dcterms:W3CDTF">2020-04-22T11:20:00Z</dcterms:created>
  <dcterms:modified xsi:type="dcterms:W3CDTF">2020-05-29T11:23:00Z</dcterms:modified>
</cp:coreProperties>
</file>