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6A0" w:rsidRPr="008D417D" w:rsidRDefault="001946A0" w:rsidP="001946A0">
      <w:pPr>
        <w:jc w:val="center"/>
        <w:rPr>
          <w:rFonts w:ascii="Comic Sans MS" w:hAnsi="Comic Sans MS"/>
          <w:b/>
          <w:color w:val="00B050"/>
          <w:sz w:val="40"/>
          <w:szCs w:val="40"/>
          <w:u w:val="single"/>
          <w:lang w:val="en-GB"/>
        </w:rPr>
      </w:pPr>
      <w:r w:rsidRPr="008D417D">
        <w:rPr>
          <w:rFonts w:ascii="Comic Sans MS" w:hAnsi="Comic Sans MS"/>
          <w:b/>
          <w:color w:val="00B050"/>
          <w:sz w:val="40"/>
          <w:szCs w:val="40"/>
          <w:u w:val="single"/>
          <w:lang w:val="en-GB"/>
        </w:rPr>
        <w:t>Nouns Again</w:t>
      </w:r>
    </w:p>
    <w:p w:rsidR="001946A0" w:rsidRPr="008D417D" w:rsidRDefault="001946A0" w:rsidP="001946A0">
      <w:pPr>
        <w:spacing w:line="360" w:lineRule="auto"/>
        <w:rPr>
          <w:rFonts w:ascii="Comic Sans MS" w:hAnsi="Comic Sans MS"/>
          <w:color w:val="7030A0"/>
          <w:sz w:val="28"/>
          <w:szCs w:val="28"/>
          <w:lang w:val="en-GB"/>
        </w:rPr>
      </w:pPr>
      <w:r w:rsidRPr="008D417D">
        <w:rPr>
          <w:rFonts w:ascii="Comic Sans MS" w:hAnsi="Comic Sans MS"/>
          <w:color w:val="7030A0"/>
          <w:sz w:val="28"/>
          <w:szCs w:val="28"/>
          <w:lang w:val="en-GB"/>
        </w:rPr>
        <w:t>Find the nouns in these sentences and write them into your book.</w:t>
      </w:r>
    </w:p>
    <w:p w:rsidR="001946A0" w:rsidRDefault="001946A0" w:rsidP="001946A0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The fence was broken.</w:t>
      </w:r>
    </w:p>
    <w:p w:rsidR="001946A0" w:rsidRDefault="001946A0" w:rsidP="001946A0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I lost the money.</w:t>
      </w:r>
    </w:p>
    <w:p w:rsidR="001946A0" w:rsidRDefault="001946A0" w:rsidP="001946A0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The cake tasted lovely.</w:t>
      </w:r>
    </w:p>
    <w:p w:rsidR="001946A0" w:rsidRDefault="001946A0" w:rsidP="001946A0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The bird flew into the tree.</w:t>
      </w:r>
    </w:p>
    <w:p w:rsidR="001946A0" w:rsidRDefault="001946A0" w:rsidP="001946A0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The wind filled the sail.</w:t>
      </w:r>
    </w:p>
    <w:p w:rsidR="001946A0" w:rsidRDefault="001946A0" w:rsidP="001946A0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The postman was afraid of the dog.</w:t>
      </w:r>
    </w:p>
    <w:p w:rsidR="001946A0" w:rsidRDefault="001946A0" w:rsidP="001946A0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The trousers were too short.</w:t>
      </w:r>
    </w:p>
    <w:p w:rsidR="001946A0" w:rsidRDefault="001946A0" w:rsidP="001946A0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Daffodils grow in the spring.</w:t>
      </w:r>
    </w:p>
    <w:p w:rsidR="001946A0" w:rsidRDefault="001946A0" w:rsidP="001946A0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The bus finally arrived.</w:t>
      </w:r>
    </w:p>
    <w:p w:rsidR="001946A0" w:rsidRDefault="001946A0" w:rsidP="001946A0">
      <w:pPr>
        <w:numPr>
          <w:ilvl w:val="0"/>
          <w:numId w:val="1"/>
        </w:numPr>
        <w:tabs>
          <w:tab w:val="clear" w:pos="720"/>
          <w:tab w:val="num" w:pos="570"/>
          <w:tab w:val="left" w:pos="798"/>
        </w:tabs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Only one toffee was left in the bag.</w:t>
      </w:r>
    </w:p>
    <w:p w:rsidR="001946A0" w:rsidRDefault="001946A0" w:rsidP="001946A0">
      <w:pPr>
        <w:tabs>
          <w:tab w:val="left" w:pos="798"/>
        </w:tabs>
        <w:spacing w:line="360" w:lineRule="auto"/>
        <w:ind w:left="360"/>
        <w:rPr>
          <w:rFonts w:ascii="Comic Sans MS" w:hAnsi="Comic Sans MS"/>
          <w:sz w:val="28"/>
          <w:szCs w:val="28"/>
          <w:lang w:val="en-GB"/>
        </w:rPr>
      </w:pPr>
    </w:p>
    <w:p w:rsidR="00D45BBD" w:rsidRDefault="00D45BBD">
      <w:bookmarkStart w:id="0" w:name="_GoBack"/>
      <w:bookmarkEnd w:id="0"/>
    </w:p>
    <w:sectPr w:rsidR="00D45B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E232C"/>
    <w:multiLevelType w:val="hybridMultilevel"/>
    <w:tmpl w:val="4D9A8026"/>
    <w:lvl w:ilvl="0" w:tplc="DAD479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A4D622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A0"/>
    <w:rsid w:val="001946A0"/>
    <w:rsid w:val="00D4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0A5F6B-8F4A-48CD-94A0-D3A8CF6EC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9A000E83</Template>
  <TotalTime>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2020-04-24T10:49:00Z</dcterms:created>
  <dcterms:modified xsi:type="dcterms:W3CDTF">2020-04-24T10:50:00Z</dcterms:modified>
</cp:coreProperties>
</file>