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8C8" w:rsidRDefault="00EF58C8" w:rsidP="007928A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Hi Jaguars…it’s Mrs Beatty here…hope you are all good? Here are 4 activities for </w:t>
      </w:r>
      <w:r w:rsidR="004A023D">
        <w:rPr>
          <w:rFonts w:ascii="Comic Sans MS" w:hAnsi="Comic Sans MS"/>
          <w:sz w:val="28"/>
          <w:szCs w:val="28"/>
        </w:rPr>
        <w:t>Week 2</w:t>
      </w:r>
      <w:r w:rsidR="007928AF">
        <w:rPr>
          <w:rFonts w:ascii="Comic Sans MS" w:hAnsi="Comic Sans MS"/>
          <w:sz w:val="28"/>
          <w:szCs w:val="28"/>
        </w:rPr>
        <w:t>.</w:t>
      </w:r>
      <w:bookmarkStart w:id="0" w:name="_GoBack"/>
      <w:bookmarkEnd w:id="0"/>
      <w:r w:rsidR="007928A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They are on 4 separate pages attached. You can do them anytime that suits and in any order you like!</w:t>
      </w:r>
    </w:p>
    <w:p w:rsidR="00EF58C8" w:rsidRDefault="00EF58C8" w:rsidP="00EF58C8">
      <w:pPr>
        <w:jc w:val="center"/>
        <w:rPr>
          <w:rFonts w:ascii="Comic Sans MS" w:hAnsi="Comic Sans MS"/>
          <w:color w:val="FF0000"/>
          <w:sz w:val="28"/>
          <w:szCs w:val="28"/>
          <w:u w:val="single"/>
        </w:rPr>
      </w:pPr>
      <w:r w:rsidRPr="00EF58C8">
        <w:rPr>
          <w:rFonts w:ascii="Comic Sans MS" w:hAnsi="Comic Sans MS"/>
          <w:color w:val="FF0000"/>
          <w:sz w:val="28"/>
          <w:szCs w:val="28"/>
          <w:u w:val="single"/>
        </w:rPr>
        <w:t>Activity 1</w:t>
      </w:r>
    </w:p>
    <w:p w:rsidR="00EF58C8" w:rsidRDefault="00EF58C8" w:rsidP="00EF58C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Dictation.  I have written a short sentence for someone to read out to you</w:t>
      </w:r>
      <w:r w:rsidR="00554CE3">
        <w:rPr>
          <w:rFonts w:ascii="Comic Sans MS" w:hAnsi="Comic Sans MS"/>
          <w:sz w:val="28"/>
          <w:szCs w:val="28"/>
        </w:rPr>
        <w:t>. Listen carefully</w:t>
      </w:r>
      <w:r>
        <w:rPr>
          <w:rFonts w:ascii="Comic Sans MS" w:hAnsi="Comic Sans MS"/>
          <w:sz w:val="28"/>
          <w:szCs w:val="28"/>
        </w:rPr>
        <w:t xml:space="preserve"> and then you write it down….remember?</w:t>
      </w:r>
    </w:p>
    <w:p w:rsidR="00EF58C8" w:rsidRDefault="00EF58C8" w:rsidP="00EF58C8">
      <w:pPr>
        <w:jc w:val="center"/>
        <w:rPr>
          <w:rFonts w:ascii="Comic Sans MS" w:hAnsi="Comic Sans MS"/>
          <w:sz w:val="28"/>
          <w:szCs w:val="28"/>
        </w:rPr>
      </w:pPr>
    </w:p>
    <w:p w:rsidR="00EF58C8" w:rsidRPr="00EF58C8" w:rsidRDefault="00EF58C8" w:rsidP="00EF58C8">
      <w:pPr>
        <w:jc w:val="center"/>
        <w:rPr>
          <w:rFonts w:ascii="Comic Sans MS" w:hAnsi="Comic Sans MS"/>
          <w:color w:val="FF0000"/>
          <w:sz w:val="28"/>
          <w:szCs w:val="28"/>
          <w:u w:val="single"/>
        </w:rPr>
      </w:pPr>
      <w:r w:rsidRPr="00EF58C8">
        <w:rPr>
          <w:rFonts w:ascii="Comic Sans MS" w:hAnsi="Comic Sans MS"/>
          <w:color w:val="FF0000"/>
          <w:sz w:val="28"/>
          <w:szCs w:val="28"/>
          <w:u w:val="single"/>
        </w:rPr>
        <w:t>Activity 2</w:t>
      </w:r>
    </w:p>
    <w:p w:rsidR="00EF58C8" w:rsidRDefault="00EF58C8" w:rsidP="00EF58C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Diary entry. You can read my diary entry on the attached page. Your job is to write one or two diary entries!</w:t>
      </w:r>
    </w:p>
    <w:p w:rsidR="00EF58C8" w:rsidRDefault="00EF58C8" w:rsidP="00EF58C8">
      <w:pPr>
        <w:jc w:val="center"/>
        <w:rPr>
          <w:rFonts w:ascii="Comic Sans MS" w:hAnsi="Comic Sans MS"/>
          <w:sz w:val="28"/>
          <w:szCs w:val="28"/>
        </w:rPr>
      </w:pPr>
    </w:p>
    <w:p w:rsidR="00EF58C8" w:rsidRDefault="00EF58C8" w:rsidP="00EF58C8">
      <w:pPr>
        <w:jc w:val="center"/>
        <w:rPr>
          <w:rFonts w:ascii="Comic Sans MS" w:hAnsi="Comic Sans MS"/>
          <w:color w:val="FF0000"/>
          <w:sz w:val="28"/>
          <w:szCs w:val="28"/>
          <w:u w:val="single"/>
        </w:rPr>
      </w:pPr>
      <w:r w:rsidRPr="00EF58C8">
        <w:rPr>
          <w:rFonts w:ascii="Comic Sans MS" w:hAnsi="Comic Sans MS"/>
          <w:color w:val="FF0000"/>
          <w:sz w:val="28"/>
          <w:szCs w:val="28"/>
          <w:u w:val="single"/>
        </w:rPr>
        <w:t>Activity 3</w:t>
      </w:r>
    </w:p>
    <w:p w:rsidR="00EF58C8" w:rsidRDefault="00EF58C8" w:rsidP="00EF58C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sheet says Ww Sheet 8 at the top. Draw the picture then write the word. All the letters are there…but in the wrong order!!!</w:t>
      </w:r>
    </w:p>
    <w:p w:rsidR="00EF58C8" w:rsidRPr="00EF58C8" w:rsidRDefault="00EF58C8" w:rsidP="00EF58C8">
      <w:pPr>
        <w:jc w:val="center"/>
        <w:rPr>
          <w:rFonts w:ascii="Comic Sans MS" w:hAnsi="Comic Sans MS"/>
          <w:color w:val="FF0000"/>
          <w:sz w:val="28"/>
          <w:szCs w:val="28"/>
          <w:u w:val="single"/>
        </w:rPr>
      </w:pPr>
    </w:p>
    <w:p w:rsidR="00EF58C8" w:rsidRDefault="00EF58C8" w:rsidP="00EF58C8">
      <w:pPr>
        <w:jc w:val="center"/>
        <w:rPr>
          <w:rFonts w:ascii="Comic Sans MS" w:hAnsi="Comic Sans MS"/>
          <w:color w:val="FF0000"/>
          <w:sz w:val="28"/>
          <w:szCs w:val="28"/>
          <w:u w:val="single"/>
        </w:rPr>
      </w:pPr>
      <w:r w:rsidRPr="00EF58C8">
        <w:rPr>
          <w:rFonts w:ascii="Comic Sans MS" w:hAnsi="Comic Sans MS"/>
          <w:color w:val="FF0000"/>
          <w:sz w:val="28"/>
          <w:szCs w:val="28"/>
          <w:u w:val="single"/>
        </w:rPr>
        <w:t>Activity 4</w:t>
      </w:r>
    </w:p>
    <w:p w:rsidR="00EF58C8" w:rsidRDefault="00EF58C8" w:rsidP="00EF58C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sheet says Before and After at the top. It’s all about alphabetical order. Read the instructions carefully…does it say BEFORE or AFTER!!</w:t>
      </w:r>
    </w:p>
    <w:p w:rsidR="00554CE3" w:rsidRDefault="00554CE3" w:rsidP="00EF58C8">
      <w:pPr>
        <w:jc w:val="center"/>
        <w:rPr>
          <w:rFonts w:ascii="Comic Sans MS" w:hAnsi="Comic Sans MS"/>
          <w:sz w:val="28"/>
          <w:szCs w:val="28"/>
        </w:rPr>
      </w:pPr>
    </w:p>
    <w:p w:rsidR="00554CE3" w:rsidRPr="00EF58C8" w:rsidRDefault="00554CE3" w:rsidP="00EF58C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759710" cy="1724742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aguar-PNG-Picture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768" cy="172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8C8" w:rsidRPr="00EF58C8" w:rsidRDefault="00EF58C8" w:rsidP="00EF58C8">
      <w:pPr>
        <w:jc w:val="center"/>
        <w:rPr>
          <w:rFonts w:ascii="Comic Sans MS" w:hAnsi="Comic Sans MS"/>
          <w:sz w:val="28"/>
          <w:szCs w:val="28"/>
        </w:rPr>
      </w:pPr>
    </w:p>
    <w:sectPr w:rsidR="00EF58C8" w:rsidRPr="00EF58C8" w:rsidSect="00EF58C8">
      <w:pgSz w:w="11906" w:h="16838"/>
      <w:pgMar w:top="1440" w:right="1440" w:bottom="1440" w:left="1440" w:header="708" w:footer="708" w:gutter="0"/>
      <w:pgBorders w:offsetFrom="page">
        <w:top w:val="single" w:sz="4" w:space="24" w:color="7030A0"/>
        <w:left w:val="single" w:sz="4" w:space="24" w:color="7030A0"/>
        <w:bottom w:val="single" w:sz="4" w:space="24" w:color="7030A0"/>
        <w:right w:val="sing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C8"/>
    <w:rsid w:val="004A023D"/>
    <w:rsid w:val="00554CE3"/>
    <w:rsid w:val="007928AF"/>
    <w:rsid w:val="00AE10E2"/>
    <w:rsid w:val="00EF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1BAED"/>
  <w15:chartTrackingRefBased/>
  <w15:docId w15:val="{F62036C2-6B40-4D87-86B6-68A11940B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9F7B7436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3</cp:revision>
  <dcterms:created xsi:type="dcterms:W3CDTF">2020-03-27T14:34:00Z</dcterms:created>
  <dcterms:modified xsi:type="dcterms:W3CDTF">2020-03-27T14:35:00Z</dcterms:modified>
</cp:coreProperties>
</file>