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0011" w:rsidRPr="000A34EC" w:rsidRDefault="00321B61" w:rsidP="00611FC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Hello Jaguars</w:t>
      </w:r>
      <w:bookmarkStart w:id="0" w:name="_GoBack"/>
      <w:bookmarkEnd w:id="0"/>
      <w:r w:rsidR="00611FC5" w:rsidRPr="000A34EC">
        <w:rPr>
          <w:rFonts w:ascii="Comic Sans MS" w:hAnsi="Comic Sans MS"/>
          <w:b/>
          <w:sz w:val="32"/>
          <w:szCs w:val="32"/>
          <w:u w:val="single"/>
        </w:rPr>
        <w:t>!!</w:t>
      </w:r>
    </w:p>
    <w:p w:rsidR="00611FC5" w:rsidRPr="000A34EC" w:rsidRDefault="00611FC5" w:rsidP="00611FC5">
      <w:pPr>
        <w:jc w:val="center"/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>I hope you are all having fun!!</w:t>
      </w:r>
    </w:p>
    <w:p w:rsidR="00611FC5" w:rsidRPr="000A34EC" w:rsidRDefault="00611FC5" w:rsidP="00611FC5">
      <w:pPr>
        <w:jc w:val="center"/>
        <w:rPr>
          <w:rFonts w:ascii="Comic Sans MS" w:hAnsi="Comic Sans MS"/>
          <w:sz w:val="32"/>
          <w:szCs w:val="32"/>
        </w:rPr>
      </w:pPr>
    </w:p>
    <w:p w:rsidR="00611FC5" w:rsidRPr="000A34EC" w:rsidRDefault="00611FC5" w:rsidP="00611FC5">
      <w:pPr>
        <w:jc w:val="center"/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>Remember how we were learning some poems when you came into my room?</w:t>
      </w:r>
    </w:p>
    <w:p w:rsidR="000A34EC" w:rsidRDefault="00611FC5" w:rsidP="00611FC5">
      <w:pPr>
        <w:jc w:val="center"/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 xml:space="preserve">This is one of them, called </w:t>
      </w:r>
    </w:p>
    <w:p w:rsidR="00611FC5" w:rsidRPr="000A34EC" w:rsidRDefault="00611FC5" w:rsidP="00611FC5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0A34EC">
        <w:rPr>
          <w:rFonts w:ascii="Comic Sans MS" w:hAnsi="Comic Sans MS"/>
          <w:sz w:val="32"/>
          <w:szCs w:val="32"/>
        </w:rPr>
        <w:t xml:space="preserve"> </w:t>
      </w:r>
      <w:r w:rsidRPr="000A34EC">
        <w:rPr>
          <w:rFonts w:ascii="Comic Sans MS" w:hAnsi="Comic Sans MS"/>
          <w:b/>
          <w:sz w:val="32"/>
          <w:szCs w:val="32"/>
          <w:u w:val="single"/>
        </w:rPr>
        <w:t>I Promise.</w:t>
      </w:r>
    </w:p>
    <w:p w:rsidR="00611FC5" w:rsidRPr="000A34EC" w:rsidRDefault="00611FC5">
      <w:pPr>
        <w:rPr>
          <w:rFonts w:ascii="Comic Sans MS" w:hAnsi="Comic Sans MS"/>
          <w:sz w:val="32"/>
          <w:szCs w:val="32"/>
        </w:rPr>
      </w:pPr>
    </w:p>
    <w:p w:rsidR="00611FC5" w:rsidRPr="000A34EC" w:rsidRDefault="00611FC5">
      <w:pPr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 xml:space="preserve">It’s all about a little boy who tells a fib to his mum….but in the end he tells her the </w:t>
      </w:r>
      <w:proofErr w:type="spellStart"/>
      <w:r w:rsidRPr="000A34EC">
        <w:rPr>
          <w:rFonts w:ascii="Comic Sans MS" w:hAnsi="Comic Sans MS"/>
          <w:sz w:val="32"/>
          <w:szCs w:val="32"/>
        </w:rPr>
        <w:t>truth..remember</w:t>
      </w:r>
      <w:proofErr w:type="spellEnd"/>
      <w:r w:rsidRPr="000A34EC">
        <w:rPr>
          <w:rFonts w:ascii="Comic Sans MS" w:hAnsi="Comic Sans MS"/>
          <w:sz w:val="32"/>
          <w:szCs w:val="32"/>
        </w:rPr>
        <w:t>??</w:t>
      </w:r>
      <w:r w:rsidRPr="000A34EC"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119071" cy="1169409"/>
            <wp:effectExtent l="0" t="0" r="508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oy-311392_960_720[1]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8886" cy="1200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1FC5" w:rsidRPr="000A34EC" w:rsidRDefault="00611FC5">
      <w:pPr>
        <w:rPr>
          <w:rFonts w:ascii="Comic Sans MS" w:hAnsi="Comic Sans MS"/>
          <w:sz w:val="32"/>
          <w:szCs w:val="32"/>
        </w:rPr>
      </w:pPr>
    </w:p>
    <w:p w:rsidR="00611FC5" w:rsidRPr="000A34EC" w:rsidRDefault="00611FC5">
      <w:pPr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>Get a grown up to read with you at first. Then try and learn to say it yourself. Just try to learn 2 lines at a time. Then put it all together. Try to say it every day this week-just like we do in my room!</w:t>
      </w:r>
    </w:p>
    <w:p w:rsidR="00611FC5" w:rsidRPr="000A34EC" w:rsidRDefault="00611FC5" w:rsidP="00611FC5">
      <w:pPr>
        <w:jc w:val="center"/>
        <w:rPr>
          <w:rFonts w:ascii="Comic Sans MS" w:hAnsi="Comic Sans MS"/>
          <w:sz w:val="32"/>
          <w:szCs w:val="32"/>
        </w:rPr>
      </w:pPr>
    </w:p>
    <w:p w:rsidR="000A34EC" w:rsidRDefault="00611FC5" w:rsidP="000A34EC">
      <w:pPr>
        <w:jc w:val="center"/>
        <w:rPr>
          <w:rFonts w:ascii="Comic Sans MS" w:hAnsi="Comic Sans MS"/>
          <w:sz w:val="32"/>
          <w:szCs w:val="32"/>
        </w:rPr>
      </w:pPr>
      <w:r w:rsidRPr="000A34EC">
        <w:rPr>
          <w:rFonts w:ascii="Comic Sans MS" w:hAnsi="Comic Sans MS"/>
          <w:sz w:val="32"/>
          <w:szCs w:val="32"/>
        </w:rPr>
        <w:t>I can</w:t>
      </w:r>
      <w:r w:rsidR="000A34EC">
        <w:rPr>
          <w:rFonts w:ascii="Comic Sans MS" w:hAnsi="Comic Sans MS"/>
          <w:sz w:val="32"/>
          <w:szCs w:val="32"/>
        </w:rPr>
        <w:t>’</w:t>
      </w:r>
      <w:r w:rsidRPr="000A34EC">
        <w:rPr>
          <w:rFonts w:ascii="Comic Sans MS" w:hAnsi="Comic Sans MS"/>
          <w:sz w:val="32"/>
          <w:szCs w:val="32"/>
        </w:rPr>
        <w:t>t wait to hear you saying it when you all come back to school!!</w:t>
      </w:r>
    </w:p>
    <w:p w:rsidR="00611FC5" w:rsidRPr="000A34EC" w:rsidRDefault="000A34EC" w:rsidP="000A34EC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</w:t>
      </w:r>
      <w:r w:rsidR="00611FC5" w:rsidRPr="000A34EC">
        <w:rPr>
          <w:rFonts w:ascii="Comic Sans MS" w:hAnsi="Comic Sans MS"/>
          <w:sz w:val="32"/>
          <w:szCs w:val="32"/>
        </w:rPr>
        <w:t>Missing you all!!</w:t>
      </w:r>
      <w:r>
        <w:rPr>
          <w:rFonts w:ascii="Comic Sans MS" w:hAnsi="Comic Sans MS"/>
          <w:noProof/>
          <w:sz w:val="32"/>
          <w:szCs w:val="32"/>
          <w:lang w:eastAsia="en-GB"/>
        </w:rPr>
        <w:drawing>
          <wp:inline distT="0" distB="0" distL="0" distR="0">
            <wp:extent cx="1130935" cy="791629"/>
            <wp:effectExtent l="0" t="0" r="0" b="889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een-butterfly-vector[1]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83" cy="800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11FC5" w:rsidRPr="000A34EC" w:rsidSect="00611FC5">
      <w:pgSz w:w="11906" w:h="16838"/>
      <w:pgMar w:top="1440" w:right="1440" w:bottom="1440" w:left="1440" w:header="708" w:footer="708" w:gutter="0"/>
      <w:pgBorders w:offsetFrom="page">
        <w:top w:val="single" w:sz="4" w:space="24" w:color="002060"/>
        <w:left w:val="single" w:sz="4" w:space="24" w:color="002060"/>
        <w:bottom w:val="single" w:sz="4" w:space="24" w:color="002060"/>
        <w:right w:val="single" w:sz="4" w:space="24" w:color="00206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FC5"/>
    <w:rsid w:val="000A34EC"/>
    <w:rsid w:val="00321B61"/>
    <w:rsid w:val="00480011"/>
    <w:rsid w:val="00611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CE8BAF"/>
  <w15:chartTrackingRefBased/>
  <w15:docId w15:val="{D3687714-367B-4A93-BB35-C6998D952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D8E5A809</Template>
  <TotalTime>1</TotalTime>
  <Pages>1</Pages>
  <Words>89</Words>
  <Characters>508</Characters>
  <Application>Microsoft Office Word</Application>
  <DocSecurity>4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D YOUDE</cp:lastModifiedBy>
  <cp:revision>2</cp:revision>
  <dcterms:created xsi:type="dcterms:W3CDTF">2020-03-25T11:59:00Z</dcterms:created>
  <dcterms:modified xsi:type="dcterms:W3CDTF">2020-03-25T11:59:00Z</dcterms:modified>
</cp:coreProperties>
</file>