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38" w:rsidRDefault="00EE25F9" w:rsidP="00EE25F9">
      <w:pPr>
        <w:jc w:val="center"/>
      </w:pPr>
      <w:r>
        <w:t>Answers for work beginning 23.3.20</w:t>
      </w:r>
    </w:p>
    <w:p w:rsidR="00EE25F9" w:rsidRDefault="00EE25F9" w:rsidP="00EE25F9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EE25F9" w:rsidRPr="00367C23" w:rsidRDefault="00EE25F9" w:rsidP="00EE25F9">
      <w:pPr>
        <w:spacing w:after="0" w:line="360" w:lineRule="auto"/>
        <w:jc w:val="center"/>
        <w:rPr>
          <w:rFonts w:ascii="Comic Sans MS" w:eastAsia="Times New Roman" w:hAnsi="Comic Sans MS" w:cs="Times New Roman"/>
          <w:b/>
          <w:sz w:val="27"/>
          <w:szCs w:val="27"/>
          <w:u w:val="single"/>
          <w:lang w:eastAsia="en-GB"/>
        </w:rPr>
      </w:pPr>
      <w:r w:rsidRPr="00367C23">
        <w:rPr>
          <w:rFonts w:ascii="Comic Sans MS" w:eastAsia="Times New Roman" w:hAnsi="Comic Sans MS" w:cs="Times New Roman"/>
          <w:b/>
          <w:noProof/>
          <w:sz w:val="27"/>
          <w:szCs w:val="27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941138" wp14:editId="4C658243">
                <wp:simplePos x="0" y="0"/>
                <wp:positionH relativeFrom="column">
                  <wp:posOffset>4267200</wp:posOffset>
                </wp:positionH>
                <wp:positionV relativeFrom="paragraph">
                  <wp:posOffset>-483870</wp:posOffset>
                </wp:positionV>
                <wp:extent cx="1600200" cy="967740"/>
                <wp:effectExtent l="1083945" t="16510" r="20955" b="15875"/>
                <wp:wrapNone/>
                <wp:docPr id="3" name="Oval Callou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967740"/>
                        </a:xfrm>
                        <a:prstGeom prst="wedgeEllipseCallout">
                          <a:avLst>
                            <a:gd name="adj1" fmla="val -107421"/>
                            <a:gd name="adj2" fmla="val 12403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5F9" w:rsidRPr="00A4300A" w:rsidRDefault="00EE25F9" w:rsidP="00EE25F9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  <w:r w:rsidRPr="00A4300A">
                              <w:rPr>
                                <w:color w:val="0000FF"/>
                              </w:rPr>
                              <w:t>DOING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94113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left:0;text-align:left;margin-left:336pt;margin-top:-38.1pt;width:126pt;height:7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" adj="-12403,13479" strokecolor="red" strokeweight="2.25pt">
                <v:textbox>
                  <w:txbxContent>
                    <w:p w:rsidR="00EE25F9" w:rsidRPr="00A4300A" w:rsidRDefault="00EE25F9" w:rsidP="00EE25F9">
                      <w:pPr>
                        <w:jc w:val="center"/>
                        <w:rPr>
                          <w:color w:val="0000FF"/>
                        </w:rPr>
                      </w:pPr>
                      <w:r w:rsidRPr="00A4300A">
                        <w:rPr>
                          <w:color w:val="0000FF"/>
                        </w:rPr>
                        <w:t>DOING WORDS!</w:t>
                      </w:r>
                    </w:p>
                  </w:txbxContent>
                </v:textbox>
              </v:shape>
            </w:pict>
          </mc:Fallback>
        </mc:AlternateContent>
      </w:r>
      <w:r w:rsidRPr="00367C23">
        <w:rPr>
          <w:rFonts w:ascii="Comic Sans MS" w:eastAsia="Times New Roman" w:hAnsi="Comic Sans MS" w:cs="Times New Roman"/>
          <w:b/>
          <w:sz w:val="27"/>
          <w:szCs w:val="27"/>
          <w:u w:val="single"/>
          <w:lang w:eastAsia="en-GB"/>
        </w:rPr>
        <w:t>VERBS.</w:t>
      </w:r>
    </w:p>
    <w:p w:rsidR="00EE25F9" w:rsidRPr="00367C23" w:rsidRDefault="00EE25F9" w:rsidP="00EE25F9">
      <w:pPr>
        <w:numPr>
          <w:ilvl w:val="0"/>
          <w:numId w:val="2"/>
        </w:numPr>
        <w:spacing w:after="0" w:line="360" w:lineRule="auto"/>
        <w:ind w:hanging="44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Underline the verbs in these sentences:</w:t>
      </w:r>
    </w:p>
    <w:p w:rsidR="00EE25F9" w:rsidRPr="00367C23" w:rsidRDefault="00EE25F9" w:rsidP="00EE25F9">
      <w:pPr>
        <w:spacing w:after="0" w:line="360" w:lineRule="auto"/>
        <w:rPr>
          <w:rFonts w:ascii="Comic Sans MS" w:eastAsia="Times New Roman" w:hAnsi="Comic Sans MS" w:cs="Times New Roman"/>
          <w:sz w:val="27"/>
          <w:szCs w:val="27"/>
          <w:lang w:eastAsia="en-GB"/>
        </w:rPr>
      </w:pP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6D4313FC" wp14:editId="4162ADF9">
            <wp:simplePos x="0" y="0"/>
            <wp:positionH relativeFrom="column">
              <wp:posOffset>3644900</wp:posOffset>
            </wp:positionH>
            <wp:positionV relativeFrom="paragraph">
              <wp:posOffset>336550</wp:posOffset>
            </wp:positionV>
            <wp:extent cx="1876425" cy="1276350"/>
            <wp:effectExtent l="0" t="0" r="9525" b="0"/>
            <wp:wrapTight wrapText="bothSides">
              <wp:wrapPolygon edited="0">
                <wp:start x="15570" y="0"/>
                <wp:lineTo x="3509" y="5158"/>
                <wp:lineTo x="2851" y="10639"/>
                <wp:lineTo x="1316" y="10639"/>
                <wp:lineTo x="2193" y="15797"/>
                <wp:lineTo x="0" y="19343"/>
                <wp:lineTo x="0" y="20633"/>
                <wp:lineTo x="1316" y="21278"/>
                <wp:lineTo x="13157" y="21278"/>
                <wp:lineTo x="14912" y="21278"/>
                <wp:lineTo x="17982" y="20955"/>
                <wp:lineTo x="18420" y="19666"/>
                <wp:lineTo x="17105" y="15797"/>
                <wp:lineTo x="19736" y="10639"/>
                <wp:lineTo x="21490" y="5481"/>
                <wp:lineTo x="21490" y="3869"/>
                <wp:lineTo x="20175" y="1612"/>
                <wp:lineTo x="18201" y="0"/>
                <wp:lineTo x="15570" y="0"/>
              </wp:wrapPolygon>
            </wp:wrapTight>
            <wp:docPr id="2" name="Picture 2" descr="MCj038887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888720000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boy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kicked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the ball.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Janet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ran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down the street.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Tim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swam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full length of the pool.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car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skidded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on the ice.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baby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crawled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on the rug.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Paul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ate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his tea and then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played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cricket.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660288" behindDoc="1" locked="0" layoutInCell="1" allowOverlap="1" wp14:anchorId="01B8F404" wp14:editId="2F75E6AA">
            <wp:simplePos x="0" y="0"/>
            <wp:positionH relativeFrom="column">
              <wp:posOffset>-355600</wp:posOffset>
            </wp:positionH>
            <wp:positionV relativeFrom="paragraph">
              <wp:posOffset>41910</wp:posOffset>
            </wp:positionV>
            <wp:extent cx="1417955" cy="1876425"/>
            <wp:effectExtent l="0" t="0" r="0" b="9525"/>
            <wp:wrapTight wrapText="bothSides">
              <wp:wrapPolygon edited="0">
                <wp:start x="5223" y="0"/>
                <wp:lineTo x="3773" y="1096"/>
                <wp:lineTo x="1161" y="3289"/>
                <wp:lineTo x="0" y="7456"/>
                <wp:lineTo x="0" y="10745"/>
                <wp:lineTo x="3192" y="10964"/>
                <wp:lineTo x="6965" y="14473"/>
                <wp:lineTo x="5804" y="17982"/>
                <wp:lineTo x="5804" y="18859"/>
                <wp:lineTo x="6384" y="21490"/>
                <wp:lineTo x="6674" y="21490"/>
                <wp:lineTo x="9576" y="21490"/>
                <wp:lineTo x="16251" y="21490"/>
                <wp:lineTo x="17992" y="20832"/>
                <wp:lineTo x="17992" y="14473"/>
                <wp:lineTo x="21184" y="13377"/>
                <wp:lineTo x="21184" y="11842"/>
                <wp:lineTo x="20023" y="10964"/>
                <wp:lineTo x="19733" y="2851"/>
                <wp:lineTo x="14800" y="1096"/>
                <wp:lineTo x="8706" y="0"/>
                <wp:lineTo x="5223" y="0"/>
              </wp:wrapPolygon>
            </wp:wrapTight>
            <wp:docPr id="1" name="Picture 1" descr="MCj035797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3579750000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179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farmer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cut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hedges and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fed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cows.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queen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waved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when we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cheered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her.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Sam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cut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his leg as he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fell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off the wall.</w:t>
      </w:r>
    </w:p>
    <w:p w:rsidR="00EE25F9" w:rsidRPr="00367C23" w:rsidRDefault="00EE25F9" w:rsidP="00EE25F9">
      <w:pPr>
        <w:numPr>
          <w:ilvl w:val="0"/>
          <w:numId w:val="1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Our cat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purrs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when I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stroke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her ears.</w:t>
      </w:r>
    </w:p>
    <w:p w:rsidR="00EE25F9" w:rsidRPr="00367C23" w:rsidRDefault="00EE25F9" w:rsidP="00EE25F9">
      <w:pPr>
        <w:spacing w:after="0" w:line="360" w:lineRule="auto"/>
        <w:rPr>
          <w:rFonts w:ascii="Comic Sans MS" w:eastAsia="Times New Roman" w:hAnsi="Comic Sans MS" w:cs="Times New Roman"/>
          <w:sz w:val="27"/>
          <w:szCs w:val="27"/>
          <w:lang w:eastAsia="en-GB"/>
        </w:rPr>
      </w:pPr>
    </w:p>
    <w:p w:rsidR="00EE25F9" w:rsidRDefault="00EE25F9" w:rsidP="00EE25F9"/>
    <w:p w:rsidR="00EE25F9" w:rsidRDefault="00EE25F9" w:rsidP="00EE25F9"/>
    <w:p w:rsidR="00EE25F9" w:rsidRDefault="00EE25F9" w:rsidP="00EE25F9"/>
    <w:p w:rsidR="00EE25F9" w:rsidRDefault="00EE25F9" w:rsidP="00EE25F9">
      <w:pPr>
        <w:jc w:val="center"/>
      </w:pPr>
      <w:r>
        <w:t>Alphabetical Order</w:t>
      </w:r>
    </w:p>
    <w:p w:rsidR="00EE25F9" w:rsidRDefault="00EE25F9" w:rsidP="00EE25F9">
      <w:pPr>
        <w:pStyle w:val="ListParagraph"/>
        <w:numPr>
          <w:ilvl w:val="0"/>
          <w:numId w:val="3"/>
        </w:numPr>
      </w:pPr>
      <w:proofErr w:type="gramStart"/>
      <w:r>
        <w:t xml:space="preserve">animal  </w:t>
      </w:r>
      <w:r>
        <w:tab/>
      </w:r>
      <w:proofErr w:type="gramEnd"/>
      <w:r>
        <w:tab/>
        <w:t>bean</w:t>
      </w:r>
      <w:r>
        <w:tab/>
        <w:t>dog</w:t>
      </w:r>
      <w:r>
        <w:tab/>
        <w:t>lion</w:t>
      </w:r>
      <w:r>
        <w:tab/>
        <w:t>you</w:t>
      </w:r>
    </w:p>
    <w:p w:rsidR="00EE25F9" w:rsidRDefault="00EE25F9" w:rsidP="00EE25F9">
      <w:pPr>
        <w:pStyle w:val="ListParagraph"/>
        <w:numPr>
          <w:ilvl w:val="0"/>
          <w:numId w:val="3"/>
        </w:numPr>
      </w:pPr>
      <w:r>
        <w:t>cat</w:t>
      </w:r>
      <w:r>
        <w:tab/>
        <w:t>east</w:t>
      </w:r>
      <w:r>
        <w:tab/>
        <w:t>grab</w:t>
      </w:r>
      <w:r>
        <w:tab/>
        <w:t>just</w:t>
      </w:r>
      <w:r>
        <w:tab/>
      </w:r>
      <w:proofErr w:type="gramStart"/>
      <w:r>
        <w:t>kneel</w:t>
      </w:r>
      <w:proofErr w:type="gramEnd"/>
    </w:p>
    <w:p w:rsidR="00EE25F9" w:rsidRDefault="00EE25F9" w:rsidP="00EE25F9">
      <w:pPr>
        <w:pStyle w:val="ListParagraph"/>
        <w:numPr>
          <w:ilvl w:val="0"/>
          <w:numId w:val="3"/>
        </w:numPr>
      </w:pPr>
      <w:r>
        <w:t>farm</w:t>
      </w:r>
      <w:r>
        <w:tab/>
        <w:t>hay</w:t>
      </w:r>
      <w:r>
        <w:tab/>
        <w:t>island</w:t>
      </w:r>
      <w:r>
        <w:tab/>
        <w:t>out</w:t>
      </w:r>
      <w:r>
        <w:tab/>
        <w:t>queen</w:t>
      </w:r>
    </w:p>
    <w:p w:rsidR="00EE25F9" w:rsidRDefault="00EE25F9" w:rsidP="00EE25F9">
      <w:pPr>
        <w:pStyle w:val="ListParagraph"/>
        <w:numPr>
          <w:ilvl w:val="0"/>
          <w:numId w:val="3"/>
        </w:numPr>
      </w:pPr>
      <w:r>
        <w:t>bag</w:t>
      </w:r>
      <w:r>
        <w:tab/>
        <w:t>cap</w:t>
      </w:r>
      <w:r>
        <w:tab/>
        <w:t>horse</w:t>
      </w:r>
      <w:r>
        <w:tab/>
        <w:t>school</w:t>
      </w:r>
      <w:r>
        <w:tab/>
        <w:t>zebra</w:t>
      </w:r>
    </w:p>
    <w:p w:rsidR="00EE25F9" w:rsidRDefault="00EE25F9" w:rsidP="00EE25F9">
      <w:pPr>
        <w:pStyle w:val="ListParagraph"/>
        <w:numPr>
          <w:ilvl w:val="0"/>
          <w:numId w:val="3"/>
        </w:numPr>
      </w:pPr>
      <w:r>
        <w:t>apple</w:t>
      </w:r>
      <w:r>
        <w:tab/>
        <w:t>box</w:t>
      </w:r>
      <w:r>
        <w:tab/>
        <w:t>king</w:t>
      </w:r>
      <w:r>
        <w:tab/>
        <w:t>orange</w:t>
      </w:r>
      <w:r>
        <w:tab/>
        <w:t>plane</w:t>
      </w:r>
    </w:p>
    <w:p w:rsidR="00EE25F9" w:rsidRDefault="00EE25F9" w:rsidP="00EE25F9">
      <w:pPr>
        <w:pStyle w:val="ListParagraph"/>
        <w:numPr>
          <w:ilvl w:val="0"/>
          <w:numId w:val="3"/>
        </w:numPr>
      </w:pPr>
      <w:r>
        <w:t>arm</w:t>
      </w:r>
      <w:r>
        <w:tab/>
        <w:t>foot</w:t>
      </w:r>
      <w:r>
        <w:tab/>
        <w:t>head</w:t>
      </w:r>
      <w:r>
        <w:tab/>
        <w:t>leg</w:t>
      </w:r>
      <w:r>
        <w:tab/>
        <w:t>teeth</w:t>
      </w:r>
    </w:p>
    <w:p w:rsidR="00EE25F9" w:rsidRDefault="00EE25F9" w:rsidP="00EE25F9"/>
    <w:p w:rsidR="00EE25F9" w:rsidRDefault="00EE25F9" w:rsidP="00EE25F9">
      <w:pPr>
        <w:jc w:val="center"/>
      </w:pPr>
      <w:r>
        <w:t>Punctuation</w:t>
      </w:r>
    </w:p>
    <w:p w:rsidR="00EE25F9" w:rsidRDefault="00EE25F9" w:rsidP="00EE25F9">
      <w:pPr>
        <w:pStyle w:val="ListParagraph"/>
        <w:numPr>
          <w:ilvl w:val="0"/>
          <w:numId w:val="4"/>
        </w:numPr>
      </w:pPr>
      <w:r>
        <w:t>Lucy is a zebra.</w:t>
      </w:r>
    </w:p>
    <w:p w:rsidR="00EE25F9" w:rsidRDefault="00EE25F9" w:rsidP="00EE25F9">
      <w:pPr>
        <w:pStyle w:val="ListParagraph"/>
        <w:numPr>
          <w:ilvl w:val="0"/>
          <w:numId w:val="4"/>
        </w:numPr>
      </w:pPr>
      <w:r>
        <w:lastRenderedPageBreak/>
        <w:t>Ben gave Dad a car.</w:t>
      </w:r>
    </w:p>
    <w:p w:rsidR="00EE25F9" w:rsidRDefault="00EE25F9" w:rsidP="00EE25F9">
      <w:pPr>
        <w:pStyle w:val="ListParagraph"/>
        <w:numPr>
          <w:ilvl w:val="0"/>
          <w:numId w:val="4"/>
        </w:numPr>
      </w:pPr>
      <w:r>
        <w:t>Mum got the boy a car.</w:t>
      </w:r>
    </w:p>
    <w:p w:rsidR="00EE25F9" w:rsidRDefault="00EE25F9" w:rsidP="00EE25F9">
      <w:pPr>
        <w:pStyle w:val="ListParagraph"/>
        <w:numPr>
          <w:ilvl w:val="0"/>
          <w:numId w:val="4"/>
        </w:numPr>
      </w:pPr>
      <w:r>
        <w:t>The boy is called George.</w:t>
      </w:r>
    </w:p>
    <w:p w:rsidR="00EE25F9" w:rsidRDefault="00EE25F9" w:rsidP="00EE25F9">
      <w:pPr>
        <w:pStyle w:val="ListParagraph"/>
        <w:numPr>
          <w:ilvl w:val="0"/>
          <w:numId w:val="4"/>
        </w:numPr>
      </w:pPr>
      <w:r>
        <w:t>I like cats.</w:t>
      </w:r>
      <w:bookmarkStart w:id="0" w:name="_GoBack"/>
      <w:bookmarkEnd w:id="0"/>
    </w:p>
    <w:sectPr w:rsidR="00EE25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92B53"/>
    <w:multiLevelType w:val="hybridMultilevel"/>
    <w:tmpl w:val="B8D65D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A5A73"/>
    <w:multiLevelType w:val="hybridMultilevel"/>
    <w:tmpl w:val="E3EA4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96AAA"/>
    <w:multiLevelType w:val="hybridMultilevel"/>
    <w:tmpl w:val="C068DE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E7008"/>
    <w:multiLevelType w:val="hybridMultilevel"/>
    <w:tmpl w:val="12C2FE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5F9"/>
    <w:rsid w:val="00006938"/>
    <w:rsid w:val="00EE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4E5E4"/>
  <w15:chartTrackingRefBased/>
  <w15:docId w15:val="{A9183B29-8D18-4B8E-87F0-CDB354F3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D294ED1B</Template>
  <TotalTime>7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2020-03-27T15:06:00Z</dcterms:created>
  <dcterms:modified xsi:type="dcterms:W3CDTF">2020-03-27T15:14:00Z</dcterms:modified>
</cp:coreProperties>
</file>