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EFC" w:rsidRDefault="00C07AB4" w:rsidP="00C07AB4">
      <w:pPr>
        <w:jc w:val="center"/>
      </w:pPr>
      <w:r>
        <w:t>Noun Sort</w:t>
      </w:r>
    </w:p>
    <w:p w:rsidR="00C07AB4" w:rsidRDefault="00C07AB4" w:rsidP="00C07AB4">
      <w:r>
        <w:t>Places</w:t>
      </w:r>
      <w:r w:rsidR="00E64E3D">
        <w:tab/>
      </w:r>
      <w:r w:rsidR="00E64E3D">
        <w:tab/>
      </w:r>
      <w:r w:rsidR="00E64E3D">
        <w:tab/>
      </w:r>
      <w:r w:rsidR="00E64E3D">
        <w:tab/>
      </w:r>
      <w:r w:rsidR="00E64E3D">
        <w:tab/>
        <w:t xml:space="preserve">          People</w:t>
      </w:r>
      <w:r w:rsidR="00E64E3D">
        <w:tab/>
      </w:r>
      <w:r w:rsidR="00E64E3D">
        <w:tab/>
      </w:r>
      <w:r w:rsidR="00E64E3D">
        <w:tab/>
      </w:r>
      <w:r w:rsidR="00E64E3D">
        <w:tab/>
        <w:t>Things</w:t>
      </w:r>
    </w:p>
    <w:p w:rsidR="00E64E3D" w:rsidRDefault="00E64E3D" w:rsidP="00C07AB4">
      <w:r>
        <w:t>Office</w:t>
      </w:r>
      <w:r>
        <w:tab/>
      </w:r>
      <w:r>
        <w:tab/>
      </w:r>
      <w:r>
        <w:tab/>
      </w:r>
      <w:r>
        <w:tab/>
      </w:r>
      <w:r>
        <w:tab/>
        <w:t xml:space="preserve">          director</w:t>
      </w:r>
      <w:r>
        <w:tab/>
      </w:r>
      <w:r>
        <w:tab/>
      </w:r>
      <w:r>
        <w:tab/>
      </w:r>
      <w:r>
        <w:tab/>
        <w:t>mop</w:t>
      </w:r>
    </w:p>
    <w:p w:rsidR="00E64E3D" w:rsidRDefault="00E64E3D" w:rsidP="00C07AB4">
      <w:r>
        <w:t>School</w:t>
      </w:r>
      <w:r>
        <w:tab/>
      </w:r>
      <w:r>
        <w:tab/>
      </w:r>
      <w:r>
        <w:tab/>
      </w:r>
      <w:r>
        <w:tab/>
      </w:r>
      <w:r>
        <w:tab/>
        <w:t xml:space="preserve">          librarian</w:t>
      </w:r>
      <w:r>
        <w:tab/>
      </w:r>
      <w:r>
        <w:tab/>
      </w:r>
      <w:r>
        <w:tab/>
      </w:r>
      <w:r>
        <w:tab/>
        <w:t>bucket</w:t>
      </w:r>
    </w:p>
    <w:p w:rsidR="00E64E3D" w:rsidRDefault="00E64E3D" w:rsidP="00C07AB4">
      <w:r>
        <w:t>Post office</w:t>
      </w:r>
      <w:r>
        <w:tab/>
      </w:r>
      <w:r>
        <w:tab/>
      </w:r>
      <w:r>
        <w:tab/>
      </w:r>
      <w:r>
        <w:tab/>
        <w:t xml:space="preserve">          dentist</w:t>
      </w:r>
      <w:r>
        <w:tab/>
      </w:r>
      <w:r>
        <w:tab/>
      </w:r>
      <w:r>
        <w:tab/>
      </w:r>
      <w:r>
        <w:tab/>
        <w:t>hammer</w:t>
      </w:r>
    </w:p>
    <w:p w:rsidR="00E64E3D" w:rsidRDefault="00E64E3D" w:rsidP="00C07AB4">
      <w:r>
        <w:t>Teacher</w:t>
      </w:r>
      <w:r>
        <w:tab/>
      </w:r>
      <w:r>
        <w:tab/>
      </w:r>
      <w:r>
        <w:tab/>
      </w:r>
      <w:r>
        <w:tab/>
      </w:r>
      <w:r>
        <w:tab/>
        <w:t xml:space="preserve">          mailman                                              book</w:t>
      </w:r>
    </w:p>
    <w:p w:rsidR="00E64E3D" w:rsidRDefault="00E64E3D" w:rsidP="00C07AB4">
      <w:r>
        <w:t>Camera                                                                                                                                   gum</w:t>
      </w:r>
    </w:p>
    <w:p w:rsidR="00E64E3D" w:rsidRDefault="00E64E3D" w:rsidP="00C07AB4">
      <w:r>
        <w:t>Home                                                                                                                                      pencil</w:t>
      </w:r>
    </w:p>
    <w:p w:rsidR="00E64E3D" w:rsidRDefault="00E64E3D" w:rsidP="00C07AB4">
      <w:r>
        <w:t>United States                                                                                                                         cat</w:t>
      </w:r>
    </w:p>
    <w:p w:rsidR="00E64E3D" w:rsidRDefault="00E64E3D" w:rsidP="00C07AB4">
      <w:r>
        <w:t xml:space="preserve">                                                                                                                                                  police car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badge</w:t>
      </w:r>
      <w:bookmarkStart w:id="0" w:name="_GoBack"/>
      <w:bookmarkEnd w:id="0"/>
    </w:p>
    <w:sectPr w:rsidR="00E64E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AB4"/>
    <w:rsid w:val="00765EFC"/>
    <w:rsid w:val="00C07AB4"/>
    <w:rsid w:val="00E64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84972"/>
  <w15:chartTrackingRefBased/>
  <w15:docId w15:val="{94CC1CC6-FC6D-40AC-8497-FC3706792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2865BF0D</Template>
  <TotalTime>18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1</cp:revision>
  <dcterms:created xsi:type="dcterms:W3CDTF">2020-05-21T11:48:00Z</dcterms:created>
  <dcterms:modified xsi:type="dcterms:W3CDTF">2020-05-21T12:06:00Z</dcterms:modified>
</cp:coreProperties>
</file>