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0AB" w:rsidRDefault="00172A22" w:rsidP="00172A22">
      <w:pPr>
        <w:jc w:val="center"/>
      </w:pPr>
      <w:r>
        <w:t>To, two and to</w:t>
      </w:r>
    </w:p>
    <w:p w:rsidR="00172A22" w:rsidRDefault="00172A22" w:rsidP="00172A22">
      <w:r>
        <w:t>Fill in the correct word.</w:t>
      </w:r>
    </w:p>
    <w:p w:rsidR="00172A22" w:rsidRDefault="00172A22" w:rsidP="00172A22">
      <w:r>
        <w:t>Remember-</w:t>
      </w:r>
    </w:p>
    <w:p w:rsidR="00172A22" w:rsidRDefault="00172A22" w:rsidP="00172A22">
      <w:r>
        <w:t xml:space="preserve">to- I am going </w:t>
      </w:r>
      <w:r w:rsidRPr="0047254F">
        <w:rPr>
          <w:highlight w:val="yellow"/>
        </w:rPr>
        <w:t>to</w:t>
      </w:r>
      <w:r>
        <w:t xml:space="preserve"> the park.</w:t>
      </w:r>
    </w:p>
    <w:p w:rsidR="00172A22" w:rsidRDefault="00172A22" w:rsidP="00172A22">
      <w:r>
        <w:t xml:space="preserve">two- I have </w:t>
      </w:r>
      <w:r w:rsidRPr="00950A1D">
        <w:rPr>
          <w:highlight w:val="yellow"/>
        </w:rPr>
        <w:t>two</w:t>
      </w:r>
      <w:r>
        <w:t xml:space="preserve"> apples for break.</w:t>
      </w:r>
    </w:p>
    <w:p w:rsidR="00172A22" w:rsidRDefault="00172A22" w:rsidP="00172A22">
      <w:r>
        <w:t xml:space="preserve">too- There are </w:t>
      </w:r>
      <w:r w:rsidRPr="0047254F">
        <w:rPr>
          <w:highlight w:val="yellow"/>
        </w:rPr>
        <w:t>too</w:t>
      </w:r>
      <w:r>
        <w:t xml:space="preserve"> many apples in the box.</w:t>
      </w:r>
      <w:bookmarkStart w:id="0" w:name="_GoBack"/>
      <w:bookmarkEnd w:id="0"/>
    </w:p>
    <w:p w:rsidR="00172A22" w:rsidRDefault="00172A22" w:rsidP="00172A22"/>
    <w:p w:rsidR="00172A22" w:rsidRPr="0047254F" w:rsidRDefault="00172A22" w:rsidP="00172A22">
      <w:pPr>
        <w:pStyle w:val="ListParagraph"/>
        <w:numPr>
          <w:ilvl w:val="0"/>
          <w:numId w:val="1"/>
        </w:numPr>
        <w:rPr>
          <w:color w:val="0070C0"/>
        </w:rPr>
      </w:pPr>
      <w:r w:rsidRPr="0047254F">
        <w:rPr>
          <w:color w:val="0070C0"/>
        </w:rPr>
        <w:t>I am going ____ the park to play on the swings.</w:t>
      </w:r>
    </w:p>
    <w:p w:rsidR="0047254F" w:rsidRDefault="0047254F" w:rsidP="0047254F">
      <w:pPr>
        <w:pStyle w:val="ListParagraph"/>
      </w:pPr>
    </w:p>
    <w:p w:rsidR="00172A22" w:rsidRDefault="00172A22" w:rsidP="00172A22">
      <w:pPr>
        <w:pStyle w:val="ListParagraph"/>
      </w:pPr>
    </w:p>
    <w:p w:rsidR="00172A22" w:rsidRPr="0047254F" w:rsidRDefault="00172A22" w:rsidP="00172A22">
      <w:pPr>
        <w:pStyle w:val="ListParagraph"/>
        <w:numPr>
          <w:ilvl w:val="0"/>
          <w:numId w:val="1"/>
        </w:numPr>
        <w:rPr>
          <w:color w:val="FF0000"/>
        </w:rPr>
      </w:pPr>
      <w:r w:rsidRPr="0047254F">
        <w:rPr>
          <w:color w:val="FF0000"/>
        </w:rPr>
        <w:t>I have _____ apples for my break today.</w:t>
      </w:r>
    </w:p>
    <w:p w:rsidR="00172A22" w:rsidRDefault="00172A22" w:rsidP="00172A22">
      <w:pPr>
        <w:pStyle w:val="ListParagraph"/>
      </w:pPr>
    </w:p>
    <w:p w:rsidR="00172A22" w:rsidRDefault="00172A22" w:rsidP="00172A22">
      <w:pPr>
        <w:pStyle w:val="ListParagraph"/>
      </w:pPr>
    </w:p>
    <w:p w:rsidR="00172A22" w:rsidRPr="0047254F" w:rsidRDefault="00172A22" w:rsidP="00172A22">
      <w:pPr>
        <w:pStyle w:val="ListParagraph"/>
        <w:numPr>
          <w:ilvl w:val="0"/>
          <w:numId w:val="1"/>
        </w:numPr>
        <w:rPr>
          <w:color w:val="00B050"/>
        </w:rPr>
      </w:pPr>
      <w:r w:rsidRPr="0047254F">
        <w:rPr>
          <w:color w:val="00B050"/>
        </w:rPr>
        <w:t>I like ____ play with my brother.</w:t>
      </w:r>
    </w:p>
    <w:p w:rsidR="00172A22" w:rsidRDefault="00172A22" w:rsidP="00172A22"/>
    <w:p w:rsidR="00172A22" w:rsidRPr="0047254F" w:rsidRDefault="00172A22" w:rsidP="00172A22">
      <w:pPr>
        <w:pStyle w:val="ListParagraph"/>
        <w:numPr>
          <w:ilvl w:val="0"/>
          <w:numId w:val="1"/>
        </w:numPr>
        <w:rPr>
          <w:color w:val="7030A0"/>
        </w:rPr>
      </w:pPr>
      <w:r w:rsidRPr="0047254F">
        <w:rPr>
          <w:color w:val="7030A0"/>
        </w:rPr>
        <w:t>There are ______ many dogs.</w:t>
      </w:r>
    </w:p>
    <w:p w:rsidR="0047254F" w:rsidRDefault="0047254F" w:rsidP="0047254F"/>
    <w:p w:rsidR="00172A22" w:rsidRPr="0047254F" w:rsidRDefault="00172A22" w:rsidP="00172A22">
      <w:pPr>
        <w:pStyle w:val="ListParagraph"/>
        <w:numPr>
          <w:ilvl w:val="0"/>
          <w:numId w:val="1"/>
        </w:numPr>
        <w:rPr>
          <w:color w:val="4472C4" w:themeColor="accent5"/>
        </w:rPr>
      </w:pPr>
      <w:r w:rsidRPr="0047254F">
        <w:rPr>
          <w:color w:val="4472C4" w:themeColor="accent5"/>
        </w:rPr>
        <w:t>____ cats live in my house.</w:t>
      </w:r>
    </w:p>
    <w:p w:rsidR="0047254F" w:rsidRDefault="0047254F" w:rsidP="0047254F"/>
    <w:p w:rsidR="0047254F" w:rsidRDefault="0047254F" w:rsidP="0047254F">
      <w:pPr>
        <w:pStyle w:val="ListParagraph"/>
      </w:pPr>
    </w:p>
    <w:p w:rsidR="00172A22" w:rsidRDefault="0047254F" w:rsidP="0047254F">
      <w:pPr>
        <w:pStyle w:val="ListParagraph"/>
      </w:pPr>
      <w:r>
        <w:rPr>
          <w:noProof/>
          <w:lang w:eastAsia="en-GB"/>
        </w:rPr>
        <w:drawing>
          <wp:inline distT="0" distB="0" distL="0" distR="0">
            <wp:extent cx="860320" cy="50002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g-35483_64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660" cy="519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</w:t>
      </w:r>
      <w:r>
        <w:rPr>
          <w:noProof/>
          <w:lang w:eastAsia="en-GB"/>
        </w:rPr>
        <w:drawing>
          <wp:inline distT="0" distB="0" distL="0" distR="0">
            <wp:extent cx="339735" cy="61595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t-161284_64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913" cy="63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>
        <w:rPr>
          <w:noProof/>
          <w:lang w:eastAsia="en-GB"/>
        </w:rPr>
        <w:drawing>
          <wp:inline distT="0" distB="0" distL="0" distR="0">
            <wp:extent cx="564715" cy="592455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1949861182029597463an_apple_01.svg.med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45357" cy="677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Default="0047254F" w:rsidP="0047254F">
      <w:pPr>
        <w:jc w:val="center"/>
      </w:pPr>
      <w:r>
        <w:t>To, two and to</w:t>
      </w:r>
    </w:p>
    <w:p w:rsidR="0047254F" w:rsidRDefault="0047254F" w:rsidP="0047254F">
      <w:r>
        <w:t>Fill in the correct word.</w:t>
      </w:r>
    </w:p>
    <w:p w:rsidR="0047254F" w:rsidRDefault="0047254F" w:rsidP="0047254F">
      <w:r>
        <w:t>Remember-</w:t>
      </w:r>
    </w:p>
    <w:p w:rsidR="0047254F" w:rsidRDefault="0047254F" w:rsidP="0047254F">
      <w:r>
        <w:t xml:space="preserve">to- I am going </w:t>
      </w:r>
      <w:r w:rsidRPr="0047254F">
        <w:rPr>
          <w:highlight w:val="yellow"/>
        </w:rPr>
        <w:t>to</w:t>
      </w:r>
      <w:r>
        <w:t xml:space="preserve"> the park.</w:t>
      </w:r>
    </w:p>
    <w:p w:rsidR="0047254F" w:rsidRDefault="0047254F" w:rsidP="0047254F">
      <w:r>
        <w:t xml:space="preserve">two- I have </w:t>
      </w:r>
      <w:r w:rsidRPr="0047254F">
        <w:rPr>
          <w:color w:val="0070C0"/>
          <w:highlight w:val="yellow"/>
        </w:rPr>
        <w:t>two</w:t>
      </w:r>
      <w:r>
        <w:t xml:space="preserve"> apples for break.</w:t>
      </w:r>
    </w:p>
    <w:p w:rsidR="0047254F" w:rsidRDefault="0047254F" w:rsidP="0047254F">
      <w:r>
        <w:t xml:space="preserve">too- There are </w:t>
      </w:r>
      <w:r w:rsidRPr="0047254F">
        <w:rPr>
          <w:highlight w:val="yellow"/>
        </w:rPr>
        <w:t>too</w:t>
      </w:r>
      <w:r>
        <w:t xml:space="preserve"> many apples in the box.</w:t>
      </w:r>
    </w:p>
    <w:p w:rsidR="0047254F" w:rsidRDefault="0047254F" w:rsidP="0047254F"/>
    <w:p w:rsidR="0047254F" w:rsidRPr="0047254F" w:rsidRDefault="0047254F" w:rsidP="0047254F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 xml:space="preserve">I am going </w:t>
      </w:r>
      <w:r>
        <w:t>to</w:t>
      </w:r>
      <w:r w:rsidRPr="0047254F">
        <w:rPr>
          <w:color w:val="0070C0"/>
        </w:rPr>
        <w:t xml:space="preserve"> the park to play on the swings.</w:t>
      </w: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Pr="0047254F" w:rsidRDefault="0047254F" w:rsidP="0047254F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I have </w:t>
      </w:r>
      <w:r>
        <w:t>two</w:t>
      </w:r>
      <w:r w:rsidRPr="0047254F">
        <w:rPr>
          <w:color w:val="FF0000"/>
        </w:rPr>
        <w:t xml:space="preserve"> apples for my break today.</w:t>
      </w:r>
    </w:p>
    <w:p w:rsidR="0047254F" w:rsidRDefault="0047254F" w:rsidP="0047254F">
      <w:pPr>
        <w:pStyle w:val="ListParagraph"/>
      </w:pPr>
    </w:p>
    <w:p w:rsidR="0047254F" w:rsidRDefault="0047254F" w:rsidP="0047254F">
      <w:pPr>
        <w:pStyle w:val="ListParagraph"/>
      </w:pPr>
    </w:p>
    <w:p w:rsidR="0047254F" w:rsidRPr="0047254F" w:rsidRDefault="0047254F" w:rsidP="0047254F">
      <w:pPr>
        <w:pStyle w:val="ListParagraph"/>
        <w:numPr>
          <w:ilvl w:val="0"/>
          <w:numId w:val="2"/>
        </w:numPr>
        <w:rPr>
          <w:color w:val="00B050"/>
        </w:rPr>
      </w:pPr>
      <w:r w:rsidRPr="0047254F">
        <w:rPr>
          <w:color w:val="00B050"/>
        </w:rPr>
        <w:t>I</w:t>
      </w:r>
      <w:r>
        <w:rPr>
          <w:color w:val="00B050"/>
        </w:rPr>
        <w:t xml:space="preserve"> like </w:t>
      </w:r>
      <w:r w:rsidRPr="0047254F">
        <w:t>to</w:t>
      </w:r>
      <w:r>
        <w:rPr>
          <w:color w:val="00B050"/>
        </w:rPr>
        <w:t xml:space="preserve"> </w:t>
      </w:r>
      <w:r w:rsidRPr="0047254F">
        <w:rPr>
          <w:color w:val="00B050"/>
        </w:rPr>
        <w:t>play with my brother.</w:t>
      </w:r>
    </w:p>
    <w:p w:rsidR="0047254F" w:rsidRDefault="0047254F" w:rsidP="0047254F"/>
    <w:p w:rsidR="0047254F" w:rsidRPr="0047254F" w:rsidRDefault="0047254F" w:rsidP="0047254F">
      <w:pPr>
        <w:pStyle w:val="ListParagraph"/>
        <w:numPr>
          <w:ilvl w:val="0"/>
          <w:numId w:val="2"/>
        </w:numPr>
        <w:rPr>
          <w:color w:val="7030A0"/>
        </w:rPr>
      </w:pPr>
      <w:r w:rsidRPr="0047254F">
        <w:rPr>
          <w:color w:val="7030A0"/>
        </w:rPr>
        <w:t>T</w:t>
      </w:r>
      <w:r w:rsidR="00950A1D">
        <w:rPr>
          <w:color w:val="7030A0"/>
        </w:rPr>
        <w:t xml:space="preserve">here are </w:t>
      </w:r>
      <w:r w:rsidR="00950A1D" w:rsidRPr="00950A1D">
        <w:t>too</w:t>
      </w:r>
      <w:r w:rsidRPr="0047254F">
        <w:rPr>
          <w:color w:val="7030A0"/>
        </w:rPr>
        <w:t xml:space="preserve"> many dogs.</w:t>
      </w:r>
    </w:p>
    <w:p w:rsidR="0047254F" w:rsidRDefault="0047254F" w:rsidP="0047254F"/>
    <w:p w:rsidR="0047254F" w:rsidRPr="0047254F" w:rsidRDefault="00950A1D" w:rsidP="0047254F">
      <w:pPr>
        <w:pStyle w:val="ListParagraph"/>
        <w:numPr>
          <w:ilvl w:val="0"/>
          <w:numId w:val="2"/>
        </w:numPr>
        <w:rPr>
          <w:color w:val="4472C4" w:themeColor="accent5"/>
        </w:rPr>
      </w:pPr>
      <w:r w:rsidRPr="00950A1D">
        <w:t>Two</w:t>
      </w:r>
      <w:r w:rsidR="0047254F" w:rsidRPr="0047254F">
        <w:rPr>
          <w:color w:val="4472C4" w:themeColor="accent5"/>
        </w:rPr>
        <w:t xml:space="preserve"> cats live in my house.</w:t>
      </w:r>
    </w:p>
    <w:p w:rsidR="0047254F" w:rsidRDefault="0047254F" w:rsidP="0047254F"/>
    <w:p w:rsidR="0047254F" w:rsidRDefault="0047254F" w:rsidP="0047254F">
      <w:pPr>
        <w:pStyle w:val="ListParagraph"/>
      </w:pPr>
      <w:r>
        <w:rPr>
          <w:noProof/>
          <w:lang w:eastAsia="en-GB"/>
        </w:rPr>
        <w:drawing>
          <wp:inline distT="0" distB="0" distL="0" distR="0" wp14:anchorId="49B5C810" wp14:editId="5DC8F942">
            <wp:extent cx="860320" cy="50002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g-35483_64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660" cy="519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</w:t>
      </w:r>
      <w:r>
        <w:rPr>
          <w:noProof/>
          <w:lang w:eastAsia="en-GB"/>
        </w:rPr>
        <w:drawing>
          <wp:inline distT="0" distB="0" distL="0" distR="0" wp14:anchorId="020F44F4" wp14:editId="1ED4EE4E">
            <wp:extent cx="339735" cy="61595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t-161284_64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913" cy="63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>
        <w:rPr>
          <w:noProof/>
          <w:lang w:eastAsia="en-GB"/>
        </w:rPr>
        <w:drawing>
          <wp:inline distT="0" distB="0" distL="0" distR="0" wp14:anchorId="69C6D983" wp14:editId="0C9369C2">
            <wp:extent cx="564715" cy="592455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1949861182029597463an_apple_01.svg.med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45357" cy="677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54F" w:rsidRDefault="0047254F" w:rsidP="0047254F">
      <w:pPr>
        <w:pStyle w:val="ListParagraph"/>
      </w:pPr>
    </w:p>
    <w:sectPr w:rsidR="004725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25505"/>
    <w:multiLevelType w:val="hybridMultilevel"/>
    <w:tmpl w:val="A09889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C38E9"/>
    <w:multiLevelType w:val="hybridMultilevel"/>
    <w:tmpl w:val="A09889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2"/>
    <w:rsid w:val="00172A22"/>
    <w:rsid w:val="002820AB"/>
    <w:rsid w:val="0047254F"/>
    <w:rsid w:val="0095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A4264"/>
  <w15:chartTrackingRefBased/>
  <w15:docId w15:val="{A21B2981-27B4-4F13-9818-BF323E4C5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2A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C5F3B9A5</Template>
  <TotalTime>25</TotalTime>
  <Pages>2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1</cp:revision>
  <dcterms:created xsi:type="dcterms:W3CDTF">2020-05-18T09:25:00Z</dcterms:created>
  <dcterms:modified xsi:type="dcterms:W3CDTF">2020-05-18T09:50:00Z</dcterms:modified>
</cp:coreProperties>
</file>