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C4" w:rsidRDefault="00F0261D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This week’s poem is another one by Dennis Lee.</w:t>
      </w:r>
    </w:p>
    <w:p w:rsidR="00C513C4" w:rsidRDefault="00F0261D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It’s called </w:t>
      </w:r>
      <w:r w:rsidRPr="00C513C4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>undle-</w:t>
      </w:r>
      <w:r w:rsidRPr="00C513C4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 xml:space="preserve">uggy </w:t>
      </w:r>
      <w:r w:rsidRPr="00C513C4">
        <w:rPr>
          <w:rFonts w:ascii="Comic Sans MS" w:hAnsi="Comic Sans MS"/>
          <w:color w:val="FF0000"/>
          <w:sz w:val="28"/>
          <w:szCs w:val="28"/>
        </w:rPr>
        <w:t>B</w:t>
      </w:r>
      <w:r>
        <w:rPr>
          <w:rFonts w:ascii="Comic Sans MS" w:hAnsi="Comic Sans MS"/>
          <w:sz w:val="28"/>
          <w:szCs w:val="28"/>
        </w:rPr>
        <w:t>oogie!</w:t>
      </w:r>
    </w:p>
    <w:p w:rsidR="00F0261D" w:rsidRDefault="00F0261D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like how every word in the title starts with the same sound</w:t>
      </w:r>
      <w:r w:rsidR="00C513C4">
        <w:rPr>
          <w:rFonts w:ascii="Comic Sans MS" w:hAnsi="Comic Sans MS"/>
          <w:sz w:val="28"/>
          <w:szCs w:val="28"/>
        </w:rPr>
        <w:t>!</w:t>
      </w:r>
    </w:p>
    <w:p w:rsidR="00C513C4" w:rsidRDefault="00C513C4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Dennis will explain what the title means before he starts to read. He is from Canada and there is a list of some of the towns in </w:t>
      </w:r>
      <w:r w:rsidR="002519BA">
        <w:rPr>
          <w:rFonts w:ascii="Comic Sans MS" w:hAnsi="Comic Sans MS"/>
          <w:sz w:val="28"/>
          <w:szCs w:val="28"/>
        </w:rPr>
        <w:t xml:space="preserve">Northern </w:t>
      </w:r>
      <w:r>
        <w:rPr>
          <w:rFonts w:ascii="Comic Sans MS" w:hAnsi="Comic Sans MS"/>
          <w:sz w:val="28"/>
          <w:szCs w:val="28"/>
        </w:rPr>
        <w:t>Canada in this poem. They sound really strange to us! But they sound really good in the poem!</w:t>
      </w:r>
    </w:p>
    <w:p w:rsidR="002519BA" w:rsidRPr="002519BA" w:rsidRDefault="003D6C84" w:rsidP="003D6C84">
      <w:pPr>
        <w:jc w:val="center"/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Google </w:t>
      </w:r>
      <w:proofErr w:type="spellStart"/>
      <w:r w:rsidRPr="003D6C84">
        <w:rPr>
          <w:rFonts w:ascii="Comic Sans MS" w:hAnsi="Comic Sans MS"/>
          <w:sz w:val="28"/>
          <w:szCs w:val="28"/>
          <w:u w:val="single"/>
        </w:rPr>
        <w:t>Childrens</w:t>
      </w:r>
      <w:proofErr w:type="spellEnd"/>
      <w:r w:rsidRPr="003D6C84">
        <w:rPr>
          <w:rFonts w:ascii="Comic Sans MS" w:hAnsi="Comic Sans MS"/>
          <w:sz w:val="28"/>
          <w:szCs w:val="28"/>
          <w:u w:val="single"/>
        </w:rPr>
        <w:t xml:space="preserve"> poetry archive.</w:t>
      </w:r>
      <w:r w:rsidRPr="003D6C84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>Scroll halfway down Home page. Put Bundle Buggy Boogie in search bar. Press and go!!</w:t>
      </w:r>
    </w:p>
    <w:p w:rsidR="00C513C4" w:rsidRDefault="00C513C4" w:rsidP="00C513C4">
      <w:pPr>
        <w:jc w:val="center"/>
        <w:rPr>
          <w:rFonts w:ascii="Comic Sans MS" w:hAnsi="Comic Sans MS"/>
          <w:sz w:val="28"/>
          <w:szCs w:val="28"/>
        </w:rPr>
      </w:pPr>
    </w:p>
    <w:p w:rsidR="00C513C4" w:rsidRDefault="002519BA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1510" cy="42379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tical-map-of-Canada[1].g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7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261D" w:rsidRDefault="00F0261D" w:rsidP="00C513C4">
      <w:pPr>
        <w:jc w:val="center"/>
        <w:rPr>
          <w:rFonts w:ascii="Comic Sans MS" w:hAnsi="Comic Sans MS"/>
          <w:sz w:val="28"/>
          <w:szCs w:val="28"/>
        </w:rPr>
      </w:pPr>
    </w:p>
    <w:p w:rsidR="00F0261D" w:rsidRPr="00F0261D" w:rsidRDefault="00AE00D3" w:rsidP="00C513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You could google some of the towns in the poem and see if they are on the map above!!</w:t>
      </w:r>
      <w:r w:rsidR="00B33BC0">
        <w:rPr>
          <w:rFonts w:ascii="Comic Sans MS" w:hAnsi="Comic Sans MS"/>
          <w:sz w:val="28"/>
          <w:szCs w:val="28"/>
        </w:rPr>
        <w:t>-</w:t>
      </w:r>
      <w:bookmarkStart w:id="0" w:name="_GoBack"/>
      <w:bookmarkEnd w:id="0"/>
    </w:p>
    <w:sectPr w:rsidR="00F0261D" w:rsidRPr="00F0261D" w:rsidSect="00F0261D">
      <w:pgSz w:w="11906" w:h="16838"/>
      <w:pgMar w:top="1440" w:right="1440" w:bottom="1440" w:left="1440" w:header="708" w:footer="708" w:gutter="0"/>
      <w:pgBorders w:offsetFrom="page">
        <w:top w:val="single" w:sz="4" w:space="24" w:color="70AD47" w:themeColor="accent6"/>
        <w:left w:val="single" w:sz="4" w:space="24" w:color="70AD47" w:themeColor="accent6"/>
        <w:bottom w:val="single" w:sz="4" w:space="24" w:color="70AD47" w:themeColor="accent6"/>
        <w:right w:val="single" w:sz="4" w:space="24" w:color="70AD47" w:themeColor="accent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61D"/>
    <w:rsid w:val="002519BA"/>
    <w:rsid w:val="00362D87"/>
    <w:rsid w:val="003D6C84"/>
    <w:rsid w:val="00830819"/>
    <w:rsid w:val="00AE00D3"/>
    <w:rsid w:val="00B33BC0"/>
    <w:rsid w:val="00C513C4"/>
    <w:rsid w:val="00F02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D92AA"/>
  <w15:chartTrackingRefBased/>
  <w15:docId w15:val="{8090B949-741C-4989-BA44-063E621D2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BB1ED34F</Template>
  <TotalTime>338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3</cp:revision>
  <dcterms:created xsi:type="dcterms:W3CDTF">2020-05-15T11:40:00Z</dcterms:created>
  <dcterms:modified xsi:type="dcterms:W3CDTF">2020-05-15T18:04:00Z</dcterms:modified>
</cp:coreProperties>
</file>