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665" w:rsidRDefault="001C4665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our poetry book, </w:t>
      </w:r>
      <w:r w:rsidRPr="001C4665">
        <w:rPr>
          <w:rFonts w:ascii="Comic Sans MS" w:hAnsi="Comic Sans MS"/>
          <w:b/>
          <w:color w:val="FF0000"/>
          <w:sz w:val="28"/>
          <w:szCs w:val="28"/>
          <w:u w:val="single"/>
        </w:rPr>
        <w:t>Even my ears are smiling</w:t>
      </w:r>
      <w:r>
        <w:rPr>
          <w:rFonts w:ascii="Comic Sans MS" w:hAnsi="Comic Sans MS"/>
          <w:sz w:val="28"/>
          <w:szCs w:val="28"/>
        </w:rPr>
        <w:t>, filled with poems by Michael Rosen that I used to read? Well, here is a website that will read poems to you instead of me!!</w:t>
      </w:r>
    </w:p>
    <w:p w:rsidR="001C4665" w:rsidRDefault="001C4665" w:rsidP="00C94110">
      <w:pPr>
        <w:jc w:val="center"/>
        <w:rPr>
          <w:rFonts w:ascii="Comic Sans MS" w:hAnsi="Comic Sans MS"/>
          <w:sz w:val="28"/>
          <w:szCs w:val="28"/>
        </w:rPr>
      </w:pPr>
    </w:p>
    <w:p w:rsidR="001C4665" w:rsidRDefault="001C4665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week’s poem is by a poet called </w:t>
      </w:r>
      <w:r w:rsidRPr="001C4665">
        <w:rPr>
          <w:rFonts w:ascii="Comic Sans MS" w:hAnsi="Comic Sans MS"/>
          <w:b/>
          <w:color w:val="FF0000"/>
          <w:sz w:val="28"/>
          <w:szCs w:val="28"/>
          <w:u w:val="single"/>
        </w:rPr>
        <w:t>James Carter.</w:t>
      </w:r>
    </w:p>
    <w:p w:rsidR="00C94110" w:rsidRPr="00C94110" w:rsidRDefault="00C94110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His poem is called </w:t>
      </w:r>
      <w:r w:rsidRPr="00C94110">
        <w:rPr>
          <w:rFonts w:ascii="Comic Sans MS" w:hAnsi="Comic Sans MS"/>
          <w:b/>
          <w:color w:val="FF0000"/>
          <w:sz w:val="28"/>
          <w:szCs w:val="28"/>
          <w:u w:val="single"/>
        </w:rPr>
        <w:t>Crayon Poem.</w:t>
      </w:r>
      <w:r w:rsidRPr="00C9411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Lots of children have been drawing rainbows since we’ve been off school and this poem mentions a rainbow too!</w:t>
      </w:r>
    </w:p>
    <w:p w:rsidR="00C94110" w:rsidRPr="00C94110" w:rsidRDefault="00C94110" w:rsidP="00C94110">
      <w:pPr>
        <w:jc w:val="center"/>
        <w:rPr>
          <w:rFonts w:ascii="Comic Sans MS" w:hAnsi="Comic Sans MS"/>
          <w:sz w:val="28"/>
          <w:szCs w:val="28"/>
        </w:rPr>
      </w:pPr>
    </w:p>
    <w:p w:rsidR="00C94110" w:rsidRDefault="00C94110" w:rsidP="001C4665">
      <w:pPr>
        <w:jc w:val="center"/>
        <w:rPr>
          <w:rFonts w:ascii="Comic Sans MS" w:hAnsi="Comic Sans MS"/>
          <w:sz w:val="28"/>
          <w:szCs w:val="28"/>
        </w:rPr>
      </w:pPr>
      <w:r w:rsidRPr="00C94110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06AECD84" wp14:editId="58283755">
            <wp:extent cx="3471863" cy="2314575"/>
            <wp:effectExtent l="0" t="0" r="0" b="0"/>
            <wp:docPr id="1" name="Picture 1" descr="C:\Users\mbeatty737\AppData\Local\Microsoft\Windows\Temporary Internet Files\Content.MSO\59CB59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eatty737\AppData\Local\Microsoft\Windows\Temporary Internet Files\Content.MSO\59CB590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181" cy="231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65" w:rsidRDefault="00C94110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you google; </w:t>
      </w:r>
    </w:p>
    <w:p w:rsidR="00C94110" w:rsidRDefault="00C94110" w:rsidP="00C94110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C94110">
        <w:rPr>
          <w:rFonts w:ascii="Comic Sans MS" w:hAnsi="Comic Sans MS"/>
          <w:b/>
          <w:color w:val="FF0000"/>
          <w:sz w:val="28"/>
          <w:szCs w:val="28"/>
          <w:u w:val="single"/>
        </w:rPr>
        <w:t>children’s poetry archive</w:t>
      </w:r>
    </w:p>
    <w:p w:rsidR="00C94110" w:rsidRDefault="00C94110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then</w:t>
      </w:r>
    </w:p>
    <w:p w:rsidR="00C94110" w:rsidRDefault="00C94110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scroll down the home page until you come to the search bar</w:t>
      </w:r>
    </w:p>
    <w:p w:rsidR="00C94110" w:rsidRDefault="00C94110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then</w:t>
      </w:r>
    </w:p>
    <w:p w:rsidR="00C94110" w:rsidRDefault="00C94110" w:rsidP="00C94110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type in </w:t>
      </w:r>
      <w:r w:rsidRPr="00C94110">
        <w:rPr>
          <w:rFonts w:ascii="Comic Sans MS" w:hAnsi="Comic Sans MS"/>
          <w:b/>
          <w:color w:val="FF0000"/>
          <w:sz w:val="28"/>
          <w:szCs w:val="28"/>
          <w:u w:val="single"/>
        </w:rPr>
        <w:t>Crayon Poem</w:t>
      </w:r>
    </w:p>
    <w:p w:rsidR="001C4665" w:rsidRDefault="001C4665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then</w:t>
      </w:r>
    </w:p>
    <w:p w:rsidR="001C4665" w:rsidRPr="001C4665" w:rsidRDefault="001C4665" w:rsidP="00C9411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enjoy-listen and read along- the words are at the bottom of the page!</w:t>
      </w:r>
    </w:p>
    <w:p w:rsidR="00C94110" w:rsidRPr="00C94110" w:rsidRDefault="00C94110" w:rsidP="001C466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C94110" w:rsidRPr="00C94110" w:rsidSect="001C4665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110"/>
    <w:rsid w:val="001C4665"/>
    <w:rsid w:val="003E1773"/>
    <w:rsid w:val="00C9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346F1"/>
  <w15:chartTrackingRefBased/>
  <w15:docId w15:val="{99ADA7DE-B3AC-434E-9F2D-5412EB44C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DA7538D9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2020-05-22T10:10:00Z</dcterms:created>
  <dcterms:modified xsi:type="dcterms:W3CDTF">2020-05-22T10:10:00Z</dcterms:modified>
</cp:coreProperties>
</file>