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C5F" w:rsidRDefault="00A55DB6" w:rsidP="00A55DB6">
      <w:pPr>
        <w:jc w:val="center"/>
      </w:pPr>
      <w:r>
        <w:t>Answers to Comprehension</w:t>
      </w:r>
    </w:p>
    <w:p w:rsidR="00A55DB6" w:rsidRDefault="00A55DB6" w:rsidP="00A55DB6">
      <w:pPr>
        <w:jc w:val="center"/>
      </w:pPr>
      <w:r>
        <w:t>Week 6</w:t>
      </w:r>
      <w:bookmarkStart w:id="0" w:name="_GoBack"/>
      <w:bookmarkEnd w:id="0"/>
    </w:p>
    <w:p w:rsidR="00A55DB6" w:rsidRDefault="00A55DB6" w:rsidP="00A55DB6">
      <w:pPr>
        <w:pStyle w:val="ListParagraph"/>
        <w:numPr>
          <w:ilvl w:val="0"/>
          <w:numId w:val="1"/>
        </w:numPr>
      </w:pPr>
      <w:r>
        <w:t>The jumble sale is on Saturday 12</w:t>
      </w:r>
      <w:r w:rsidRPr="00A55DB6">
        <w:rPr>
          <w:vertAlign w:val="superscript"/>
        </w:rPr>
        <w:t>th</w:t>
      </w:r>
      <w:r>
        <w:t xml:space="preserve"> November.</w:t>
      </w:r>
    </w:p>
    <w:p w:rsidR="00A55DB6" w:rsidRDefault="00A55DB6" w:rsidP="00A55DB6">
      <w:pPr>
        <w:pStyle w:val="ListParagraph"/>
        <w:numPr>
          <w:ilvl w:val="0"/>
          <w:numId w:val="1"/>
        </w:numPr>
      </w:pPr>
      <w:r>
        <w:t>It is at Woodhill school in the big hall.</w:t>
      </w:r>
    </w:p>
    <w:p w:rsidR="00A55DB6" w:rsidRDefault="00A55DB6" w:rsidP="00A55DB6">
      <w:pPr>
        <w:pStyle w:val="ListParagraph"/>
        <w:numPr>
          <w:ilvl w:val="0"/>
          <w:numId w:val="1"/>
        </w:numPr>
      </w:pPr>
      <w:r>
        <w:t>It ends at 1 O’Clock.</w:t>
      </w:r>
    </w:p>
    <w:p w:rsidR="00A55DB6" w:rsidRDefault="00A55DB6" w:rsidP="00A55DB6">
      <w:pPr>
        <w:pStyle w:val="ListParagraph"/>
        <w:numPr>
          <w:ilvl w:val="0"/>
          <w:numId w:val="1"/>
        </w:numPr>
      </w:pPr>
      <w:r>
        <w:t>It costs 20p to get in.</w:t>
      </w:r>
    </w:p>
    <w:p w:rsidR="00A55DB6" w:rsidRDefault="00A55DB6" w:rsidP="00A55DB6">
      <w:pPr>
        <w:pStyle w:val="ListParagraph"/>
        <w:numPr>
          <w:ilvl w:val="0"/>
          <w:numId w:val="1"/>
        </w:numPr>
      </w:pPr>
      <w:r>
        <w:t>Tea, coffee and biscuits are for sale too.</w:t>
      </w:r>
    </w:p>
    <w:p w:rsidR="00A55DB6" w:rsidRDefault="00A55DB6" w:rsidP="00A55DB6">
      <w:pPr>
        <w:pStyle w:val="ListParagraph"/>
        <w:numPr>
          <w:ilvl w:val="0"/>
          <w:numId w:val="1"/>
        </w:numPr>
      </w:pPr>
      <w:r>
        <w:t>If you have jumble to sell you bring it to the school on Friday afternoon.</w:t>
      </w:r>
    </w:p>
    <w:sectPr w:rsidR="00A55D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70BBD"/>
    <w:multiLevelType w:val="hybridMultilevel"/>
    <w:tmpl w:val="DD2EC3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DB6"/>
    <w:rsid w:val="00620C5F"/>
    <w:rsid w:val="00A5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0D3D8"/>
  <w15:chartTrackingRefBased/>
  <w15:docId w15:val="{5978F43E-FD71-4812-B63F-53AAAC08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D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2D20AFCF</Template>
  <TotalTime>7</TotalTime>
  <Pages>1</Pages>
  <Words>42</Words>
  <Characters>242</Characters>
  <Application>Microsoft Office Word</Application>
  <DocSecurity>0</DocSecurity>
  <Lines>2</Lines>
  <Paragraphs>1</Paragraphs>
  <ScaleCrop>false</ScaleCrop>
  <Company>C2k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2020-05-21T12:46:00Z</dcterms:created>
  <dcterms:modified xsi:type="dcterms:W3CDTF">2020-05-21T12:53:00Z</dcterms:modified>
</cp:coreProperties>
</file>