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6ED" w:rsidRDefault="003065CA">
      <w:r>
        <w:t>Look at the words below from Chapter 1 and 2</w:t>
      </w:r>
    </w:p>
    <w:p w:rsidR="003065CA" w:rsidRDefault="003065CA">
      <w:r>
        <w:t>Cut them out and stick them in alphabetical order</w:t>
      </w:r>
    </w:p>
    <w:p w:rsidR="003065CA" w:rsidRDefault="003065CA">
      <w:r>
        <w:t>Use the alphabet below you to help</w:t>
      </w:r>
    </w:p>
    <w:p w:rsidR="003065CA" w:rsidRDefault="003065CA">
      <w:r>
        <w:rPr>
          <w:noProof/>
          <w:lang w:eastAsia="en-GB"/>
        </w:rPr>
        <w:drawing>
          <wp:inline distT="0" distB="0" distL="0" distR="0">
            <wp:extent cx="1422400" cy="133446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lphabet-letters-bright-colors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1615" cy="1352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065CA" w:rsidTr="003065CA">
        <w:tc>
          <w:tcPr>
            <w:tcW w:w="2254" w:type="dxa"/>
          </w:tcPr>
          <w:p w:rsidR="003065CA" w:rsidRDefault="003065CA">
            <w:r>
              <w:t>I’m</w:t>
            </w:r>
          </w:p>
        </w:tc>
        <w:tc>
          <w:tcPr>
            <w:tcW w:w="2254" w:type="dxa"/>
          </w:tcPr>
          <w:p w:rsidR="003065CA" w:rsidRDefault="003065CA">
            <w:r>
              <w:t>you</w:t>
            </w:r>
          </w:p>
        </w:tc>
        <w:tc>
          <w:tcPr>
            <w:tcW w:w="2254" w:type="dxa"/>
          </w:tcPr>
          <w:p w:rsidR="003065CA" w:rsidRDefault="003065CA">
            <w:r>
              <w:t>look</w:t>
            </w:r>
          </w:p>
        </w:tc>
        <w:tc>
          <w:tcPr>
            <w:tcW w:w="2254" w:type="dxa"/>
          </w:tcPr>
          <w:p w:rsidR="003065CA" w:rsidRDefault="003065CA">
            <w:r>
              <w:t>UFO</w:t>
            </w:r>
          </w:p>
        </w:tc>
      </w:tr>
      <w:tr w:rsidR="003065CA" w:rsidTr="003065CA">
        <w:tc>
          <w:tcPr>
            <w:tcW w:w="2254" w:type="dxa"/>
          </w:tcPr>
          <w:p w:rsidR="003065CA" w:rsidRDefault="003065CA">
            <w:r>
              <w:t>dog</w:t>
            </w:r>
          </w:p>
        </w:tc>
        <w:tc>
          <w:tcPr>
            <w:tcW w:w="2254" w:type="dxa"/>
          </w:tcPr>
          <w:p w:rsidR="003065CA" w:rsidRDefault="003065CA">
            <w:r>
              <w:t>Rob</w:t>
            </w:r>
          </w:p>
        </w:tc>
        <w:tc>
          <w:tcPr>
            <w:tcW w:w="2254" w:type="dxa"/>
          </w:tcPr>
          <w:p w:rsidR="003065CA" w:rsidRDefault="003065CA">
            <w:r>
              <w:t>me</w:t>
            </w:r>
          </w:p>
        </w:tc>
        <w:tc>
          <w:tcPr>
            <w:tcW w:w="2254" w:type="dxa"/>
          </w:tcPr>
          <w:p w:rsidR="003065CA" w:rsidRDefault="003065CA">
            <w:r>
              <w:t>alien</w:t>
            </w:r>
          </w:p>
        </w:tc>
      </w:tr>
      <w:tr w:rsidR="003065CA" w:rsidTr="003065CA">
        <w:tc>
          <w:tcPr>
            <w:tcW w:w="2254" w:type="dxa"/>
          </w:tcPr>
          <w:p w:rsidR="003065CA" w:rsidRDefault="003065CA">
            <w:r>
              <w:t>van</w:t>
            </w:r>
          </w:p>
        </w:tc>
        <w:tc>
          <w:tcPr>
            <w:tcW w:w="2254" w:type="dxa"/>
          </w:tcPr>
          <w:p w:rsidR="003065CA" w:rsidRDefault="003065CA">
            <w:r>
              <w:t>kids</w:t>
            </w:r>
          </w:p>
        </w:tc>
        <w:tc>
          <w:tcPr>
            <w:tcW w:w="2254" w:type="dxa"/>
          </w:tcPr>
          <w:p w:rsidR="003065CA" w:rsidRDefault="003065CA">
            <w:r>
              <w:t>eyes</w:t>
            </w:r>
          </w:p>
        </w:tc>
        <w:tc>
          <w:tcPr>
            <w:tcW w:w="2254" w:type="dxa"/>
          </w:tcPr>
          <w:p w:rsidR="003065CA" w:rsidRDefault="003065CA">
            <w:r>
              <w:t>Norman</w:t>
            </w:r>
            <w:bookmarkStart w:id="0" w:name="_GoBack"/>
            <w:bookmarkEnd w:id="0"/>
          </w:p>
        </w:tc>
      </w:tr>
    </w:tbl>
    <w:p w:rsidR="003065CA" w:rsidRDefault="003065CA"/>
    <w:sectPr w:rsidR="003065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5CA"/>
    <w:rsid w:val="003065CA"/>
    <w:rsid w:val="00B6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1C1DA"/>
  <w15:chartTrackingRefBased/>
  <w15:docId w15:val="{0B3C43FA-33BB-427A-BCDF-372B4ADC7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6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4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5ED35F26</Template>
  <TotalTime>6</TotalTime>
  <Pages>1</Pages>
  <Words>28</Words>
  <Characters>163</Characters>
  <Application>Microsoft Office Word</Application>
  <DocSecurity>0</DocSecurity>
  <Lines>1</Lines>
  <Paragraphs>1</Paragraphs>
  <ScaleCrop>false</ScaleCrop>
  <Company>C2k</Company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1</cp:revision>
  <dcterms:created xsi:type="dcterms:W3CDTF">2020-06-01T07:46:00Z</dcterms:created>
  <dcterms:modified xsi:type="dcterms:W3CDTF">2020-06-01T07:52:00Z</dcterms:modified>
</cp:coreProperties>
</file>