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58A" w:rsidRDefault="004E512D" w:rsidP="004E512D">
      <w:pPr>
        <w:jc w:val="center"/>
      </w:pPr>
      <w:bookmarkStart w:id="0" w:name="_GoBack"/>
      <w:bookmarkEnd w:id="0"/>
      <w:r>
        <w:t>Facts about Jeremy Strong</w:t>
      </w:r>
    </w:p>
    <w:p w:rsidR="004E512D" w:rsidRDefault="004E512D" w:rsidP="004E512D">
      <w:pPr>
        <w:jc w:val="center"/>
      </w:pPr>
      <w:r>
        <w:t>Can you correct the sentences?</w:t>
      </w:r>
      <w:r w:rsidRPr="004E512D">
        <w:rPr>
          <w:noProof/>
          <w:color w:val="0000FF"/>
          <w:lang w:eastAsia="en-GB"/>
        </w:rPr>
        <w:t xml:space="preserve"> </w:t>
      </w:r>
      <w:r>
        <w:rPr>
          <w:noProof/>
          <w:color w:val="0000FF"/>
          <w:lang w:eastAsia="en-GB"/>
        </w:rPr>
        <w:drawing>
          <wp:inline distT="0" distB="0" distL="0" distR="0" wp14:anchorId="285EE7FE" wp14:editId="0065837A">
            <wp:extent cx="578241" cy="889635"/>
            <wp:effectExtent l="0" t="0" r="0" b="5715"/>
            <wp:docPr id="2" name="Picture 2" descr="I’m Telling You, They’re Aliens!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’m Telling You, They’re Aliens!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24" cy="90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12D" w:rsidRDefault="004E512D" w:rsidP="004E512D">
      <w:pPr>
        <w:jc w:val="center"/>
      </w:pPr>
      <w:r>
        <w:t>Look for capitals and full stops to help you.</w:t>
      </w:r>
    </w:p>
    <w:p w:rsidR="004E512D" w:rsidRDefault="004E512D" w:rsidP="004E512D">
      <w:pPr>
        <w:pStyle w:val="ListParagraph"/>
        <w:numPr>
          <w:ilvl w:val="0"/>
          <w:numId w:val="1"/>
        </w:numPr>
      </w:pPr>
      <w:r>
        <w:t xml:space="preserve">bit of He’s </w:t>
      </w:r>
      <w:proofErr w:type="spellStart"/>
      <w:proofErr w:type="gramStart"/>
      <w:r>
        <w:t>a</w:t>
      </w:r>
      <w:proofErr w:type="spellEnd"/>
      <w:proofErr w:type="gramEnd"/>
      <w:r>
        <w:t xml:space="preserve"> idiot an</w:t>
      </w:r>
    </w:p>
    <w:p w:rsidR="004E512D" w:rsidRDefault="004E512D" w:rsidP="004E512D">
      <w:pPr>
        <w:pStyle w:val="ListParagraph"/>
        <w:numPr>
          <w:ilvl w:val="0"/>
          <w:numId w:val="1"/>
        </w:numPr>
      </w:pPr>
      <w:r>
        <w:t>in 1949.He born was</w:t>
      </w:r>
    </w:p>
    <w:p w:rsidR="004E512D" w:rsidRDefault="004E512D" w:rsidP="004E512D">
      <w:pPr>
        <w:pStyle w:val="ListParagraph"/>
        <w:numPr>
          <w:ilvl w:val="0"/>
          <w:numId w:val="1"/>
        </w:numPr>
      </w:pPr>
      <w:proofErr w:type="gramStart"/>
      <w:r>
        <w:t>own  his</w:t>
      </w:r>
      <w:proofErr w:type="gramEnd"/>
      <w:r>
        <w:t xml:space="preserve"> teeth. He has</w:t>
      </w:r>
    </w:p>
    <w:p w:rsidR="004E512D" w:rsidRDefault="004E512D" w:rsidP="004E512D">
      <w:pPr>
        <w:pStyle w:val="ListParagraph"/>
        <w:numPr>
          <w:ilvl w:val="0"/>
          <w:numId w:val="1"/>
        </w:numPr>
      </w:pPr>
      <w:r>
        <w:t xml:space="preserve">fell He </w:t>
      </w:r>
      <w:proofErr w:type="spellStart"/>
      <w:r>
        <w:t>his</w:t>
      </w:r>
      <w:proofErr w:type="spellEnd"/>
      <w:r>
        <w:t xml:space="preserve"> out of window bedroom he when was 3</w:t>
      </w:r>
    </w:p>
    <w:p w:rsidR="004E512D" w:rsidRDefault="004E512D" w:rsidP="004E512D">
      <w:pPr>
        <w:pStyle w:val="ListParagraph"/>
        <w:numPr>
          <w:ilvl w:val="0"/>
          <w:numId w:val="1"/>
        </w:numPr>
      </w:pPr>
      <w:r>
        <w:t>four cats. has He</w:t>
      </w:r>
    </w:p>
    <w:p w:rsidR="004E512D" w:rsidRDefault="004E512D" w:rsidP="004E512D">
      <w:pPr>
        <w:pStyle w:val="ListParagraph"/>
        <w:numPr>
          <w:ilvl w:val="0"/>
          <w:numId w:val="1"/>
        </w:numPr>
      </w:pPr>
      <w:r>
        <w:t xml:space="preserve">loves He </w:t>
      </w:r>
      <w:proofErr w:type="spellStart"/>
      <w:proofErr w:type="gramStart"/>
      <w:r>
        <w:t>books.writing</w:t>
      </w:r>
      <w:proofErr w:type="spellEnd"/>
      <w:proofErr w:type="gramEnd"/>
    </w:p>
    <w:p w:rsidR="004E512D" w:rsidRDefault="004E512D" w:rsidP="004E512D"/>
    <w:p w:rsidR="004E512D" w:rsidRDefault="004E512D" w:rsidP="004E512D">
      <w:r>
        <w:t>Facts about Jeremy Strong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Well, actually he’s a bit daft sometimes, thank goodness. And I should know, because I </w:t>
      </w:r>
      <w:r w:rsidRPr="004F539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am</w:t>
      </w: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Jeremy Strong, writing this. Maybe I should start at the beginning, because I wasn’t born daft. I just kind of grew into it. I blame my parents. After all, who else is there to blame?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So, the beginning – 1949 – that’s when I was born. Yes, I know that makes it last century and it means I am incredibly old and ancient. Believe it or not I still have my own teeth, </w:t>
      </w:r>
      <w:r w:rsidRPr="004F539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not</w:t>
      </w: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falsies. And some of my original hair too. I’ve also got </w:t>
      </w:r>
      <w:r w:rsidRPr="004F539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all</w:t>
      </w: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my own legs and arms and things so, hey, Life’s not too bad, is it?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When I was three I fell out of a first floor bedroom window and landed on my head. Yes, of </w:t>
      </w:r>
      <w:r w:rsidRPr="004F539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course</w:t>
      </w: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 hurt! I had a ginormous headache, a broken right arm and I spent a week in hospital. I think I was a bit accident-prone as a child.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I broke various bones and had stitches here, there and just about everywhere. This was because I spent most of my time out in the fields near our house playing. The ‘stitches score’ went something like this: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Riding a bike at a thousand miles an hour – five stitches.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Falling out of tall trees – four stitches.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Playing kiss-chase – three stitches.</w:t>
      </w:r>
    </w:p>
    <w:p w:rsidR="004E512D" w:rsidRPr="004F5391" w:rsidRDefault="004E512D" w:rsidP="004E5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primary school I enjoyed playtime, lunchtime, and half past three. I </w:t>
      </w:r>
      <w:r w:rsidRPr="004F539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hated</w:t>
      </w: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Country Dancing, which meant prancing up and down holding hands with girls. </w:t>
      </w:r>
      <w:proofErr w:type="spellStart"/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Aaaargh</w:t>
      </w:r>
      <w:proofErr w:type="spellEnd"/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! (I don’t suppose the girls liked it either.) </w:t>
      </w:r>
    </w:p>
    <w:p w:rsidR="004E512D" w:rsidRDefault="004E512D" w:rsidP="004E512D"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I got my first book published in 1978. (</w:t>
      </w:r>
      <w:r w:rsidRPr="004F539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Smith’s Tail.) </w:t>
      </w:r>
      <w:r w:rsidRPr="004F5391">
        <w:rPr>
          <w:rFonts w:ascii="Times New Roman" w:eastAsia="Times New Roman" w:hAnsi="Times New Roman" w:cs="Times New Roman"/>
          <w:sz w:val="24"/>
          <w:szCs w:val="24"/>
          <w:lang w:eastAsia="en-GB"/>
        </w:rPr>
        <w:t>For several years I wrote stories and I also taught in primary schools in Kent. I loved doing that, well, most of the time anyhow!</w:t>
      </w:r>
    </w:p>
    <w:p w:rsidR="004E512D" w:rsidRDefault="004E512D" w:rsidP="004E512D"/>
    <w:p w:rsidR="004E512D" w:rsidRDefault="004E512D" w:rsidP="004E512D"/>
    <w:sectPr w:rsidR="004E51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119DF"/>
    <w:multiLevelType w:val="hybridMultilevel"/>
    <w:tmpl w:val="0908E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12D"/>
    <w:rsid w:val="004E512D"/>
    <w:rsid w:val="005A358A"/>
    <w:rsid w:val="00B0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4EFA3-31F4-4724-A840-D6A66871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jeremystrong.co.uk/books/im-telling-you-theyre-alien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F035E46B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2</cp:revision>
  <dcterms:created xsi:type="dcterms:W3CDTF">2020-06-01T08:43:00Z</dcterms:created>
  <dcterms:modified xsi:type="dcterms:W3CDTF">2020-06-01T08:43:00Z</dcterms:modified>
</cp:coreProperties>
</file>