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EF8" w:rsidRDefault="00034FA6" w:rsidP="00034FA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750185" cy="15469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24px-Man_Showing_Off_or_Flexing_Muscles_Cartoon.sv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440" cy="1553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FA6" w:rsidRDefault="00034FA6" w:rsidP="00034FA6">
      <w:pPr>
        <w:jc w:val="center"/>
        <w:rPr>
          <w:rFonts w:ascii="Comic Sans MS" w:hAnsi="Comic Sans MS"/>
          <w:sz w:val="28"/>
          <w:szCs w:val="28"/>
        </w:rPr>
      </w:pPr>
    </w:p>
    <w:p w:rsidR="00034FA6" w:rsidRDefault="00034FA6" w:rsidP="00034FA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Today we are going to build some words!!</w:t>
      </w:r>
    </w:p>
    <w:p w:rsidR="00034FA6" w:rsidRDefault="00034FA6" w:rsidP="00034FA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will need 8 little bits of card or paper. Write one of these sounds on each piece of paper.</w:t>
      </w:r>
    </w:p>
    <w:p w:rsidR="00034FA6" w:rsidRDefault="00034FA6" w:rsidP="00034FA6">
      <w:pPr>
        <w:jc w:val="center"/>
        <w:rPr>
          <w:rFonts w:ascii="Comic Sans MS" w:hAnsi="Comic Sans MS"/>
          <w:sz w:val="28"/>
          <w:szCs w:val="28"/>
        </w:rPr>
      </w:pPr>
    </w:p>
    <w:p w:rsidR="00034FA6" w:rsidRDefault="00034FA6" w:rsidP="00034FA6">
      <w:pPr>
        <w:jc w:val="center"/>
        <w:rPr>
          <w:rFonts w:ascii="Comic Sans MS" w:hAnsi="Comic Sans MS"/>
          <w:sz w:val="44"/>
          <w:szCs w:val="44"/>
        </w:rPr>
      </w:pPr>
      <w:r w:rsidRPr="00034FA6">
        <w:rPr>
          <w:rFonts w:ascii="Comic Sans MS" w:hAnsi="Comic Sans MS"/>
          <w:sz w:val="44"/>
          <w:szCs w:val="44"/>
        </w:rPr>
        <w:t xml:space="preserve">p     </w:t>
      </w:r>
      <w:proofErr w:type="spellStart"/>
      <w:r w:rsidRPr="00034FA6">
        <w:rPr>
          <w:rFonts w:ascii="Comic Sans MS" w:hAnsi="Comic Sans MS"/>
          <w:sz w:val="44"/>
          <w:szCs w:val="44"/>
        </w:rPr>
        <w:t>sh</w:t>
      </w:r>
      <w:proofErr w:type="spellEnd"/>
      <w:r w:rsidRPr="00034FA6">
        <w:rPr>
          <w:rFonts w:ascii="Comic Sans MS" w:hAnsi="Comic Sans MS"/>
          <w:sz w:val="44"/>
          <w:szCs w:val="44"/>
        </w:rPr>
        <w:t xml:space="preserve">     o     r     u     m     a     b </w:t>
      </w:r>
    </w:p>
    <w:p w:rsidR="00034FA6" w:rsidRDefault="00034FA6" w:rsidP="00034FA6">
      <w:pPr>
        <w:jc w:val="center"/>
        <w:rPr>
          <w:rFonts w:ascii="Comic Sans MS" w:hAnsi="Comic Sans MS"/>
          <w:sz w:val="28"/>
          <w:szCs w:val="28"/>
        </w:rPr>
      </w:pPr>
      <w:r w:rsidRPr="00034FA6">
        <w:rPr>
          <w:rFonts w:ascii="Comic Sans MS" w:hAnsi="Comic Sans MS"/>
          <w:sz w:val="28"/>
          <w:szCs w:val="28"/>
        </w:rPr>
        <w:t>now can you build these words?</w:t>
      </w:r>
    </w:p>
    <w:p w:rsidR="00034FA6" w:rsidRPr="00034FA6" w:rsidRDefault="00034FA6" w:rsidP="00034FA6">
      <w:pPr>
        <w:jc w:val="center"/>
        <w:rPr>
          <w:rFonts w:ascii="Comic Sans MS" w:hAnsi="Comic Sans MS"/>
          <w:sz w:val="28"/>
          <w:szCs w:val="28"/>
        </w:rPr>
      </w:pPr>
    </w:p>
    <w:p w:rsidR="008D4000" w:rsidRDefault="00034FA6" w:rsidP="00034FA6">
      <w:pPr>
        <w:rPr>
          <w:rFonts w:ascii="Comic Sans MS" w:hAnsi="Comic Sans MS"/>
          <w:sz w:val="44"/>
          <w:szCs w:val="44"/>
        </w:rPr>
      </w:pPr>
      <w:r w:rsidRPr="00034FA6">
        <w:rPr>
          <w:rFonts w:ascii="Comic Sans MS" w:hAnsi="Comic Sans MS"/>
          <w:sz w:val="44"/>
          <w:szCs w:val="44"/>
        </w:rPr>
        <w:lastRenderedPageBreak/>
        <w:t xml:space="preserve">   </w:t>
      </w:r>
      <w:r w:rsidR="008D4000">
        <w:rPr>
          <w:rFonts w:ascii="Comic Sans MS" w:hAnsi="Comic Sans MS"/>
          <w:noProof/>
          <w:sz w:val="44"/>
          <w:szCs w:val="44"/>
          <w:lang w:eastAsia="en-GB"/>
        </w:rPr>
        <w:t>1</w:t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inline distT="0" distB="0" distL="0" distR="0">
            <wp:extent cx="1380344" cy="130250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riage-310063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9795" cy="1320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4"/>
          <w:szCs w:val="44"/>
        </w:rPr>
        <w:t xml:space="preserve">                 </w:t>
      </w:r>
      <w:r w:rsidR="008D4000">
        <w:rPr>
          <w:rFonts w:ascii="Comic Sans MS" w:hAnsi="Comic Sans MS"/>
          <w:sz w:val="44"/>
          <w:szCs w:val="44"/>
        </w:rPr>
        <w:t>2</w:t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inline distT="0" distB="0" distL="0" distR="0">
            <wp:extent cx="2228850" cy="1253728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53JI[1]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046" cy="1269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000" w:rsidRDefault="008D4000" w:rsidP="00034FA6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                                         5</w:t>
      </w:r>
    </w:p>
    <w:p w:rsidR="00034FA6" w:rsidRPr="00034FA6" w:rsidRDefault="008D4000" w:rsidP="00034FA6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3</w:t>
      </w:r>
      <w:r w:rsidR="00034FA6">
        <w:rPr>
          <w:rFonts w:ascii="Comic Sans MS" w:hAnsi="Comic Sans MS"/>
          <w:noProof/>
          <w:sz w:val="44"/>
          <w:szCs w:val="44"/>
          <w:lang w:eastAsia="en-GB"/>
        </w:rPr>
        <w:drawing>
          <wp:inline distT="0" distB="0" distL="0" distR="0">
            <wp:extent cx="1342390" cy="16088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rooms-1294961_64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361" cy="1633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4FA6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 xml:space="preserve">       4 </w:t>
      </w:r>
      <w:r w:rsidR="00034FA6">
        <w:rPr>
          <w:rFonts w:ascii="Comic Sans MS" w:hAnsi="Comic Sans MS"/>
          <w:sz w:val="44"/>
          <w:szCs w:val="44"/>
        </w:rPr>
        <w:t xml:space="preserve"> </w:t>
      </w:r>
      <w:r w:rsidR="00034FA6">
        <w:rPr>
          <w:rFonts w:ascii="Comic Sans MS" w:hAnsi="Comic Sans MS"/>
          <w:noProof/>
          <w:sz w:val="44"/>
          <w:szCs w:val="44"/>
          <w:lang w:eastAsia="en-GB"/>
        </w:rPr>
        <w:drawing>
          <wp:inline distT="0" distB="0" distL="0" distR="0">
            <wp:extent cx="1104265" cy="1104265"/>
            <wp:effectExtent l="0" t="0" r="63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orld-Map-PNG-Picture-180x180[1]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544" cy="110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4"/>
          <w:szCs w:val="44"/>
        </w:rPr>
        <w:t xml:space="preserve"> </w:t>
      </w:r>
      <w:bookmarkStart w:id="0" w:name="_GoBack"/>
      <w:bookmarkEnd w:id="0"/>
      <w:r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inline distT="0" distB="0" distL="0" distR="0">
            <wp:extent cx="1524000" cy="1857807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op.svg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8802" cy="187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4FA6" w:rsidRPr="00034FA6" w:rsidSect="00034FA6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FA6"/>
    <w:rsid w:val="00034FA6"/>
    <w:rsid w:val="00123EF8"/>
    <w:rsid w:val="008D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FE335"/>
  <w15:chartTrackingRefBased/>
  <w15:docId w15:val="{F6F88536-20F9-407A-9037-0BBEF20B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87A44CC4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2020-06-07T22:20:00Z</dcterms:created>
  <dcterms:modified xsi:type="dcterms:W3CDTF">2020-06-07T22:20:00Z</dcterms:modified>
</cp:coreProperties>
</file>