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D9E" w:rsidRDefault="00FC0E93" w:rsidP="009B7479">
      <w:pPr>
        <w:jc w:val="center"/>
      </w:pPr>
      <w:r>
        <w:t xml:space="preserve">Junior </w:t>
      </w:r>
      <w:proofErr w:type="spellStart"/>
      <w:r>
        <w:t>Newsdesk</w:t>
      </w:r>
      <w:proofErr w:type="spellEnd"/>
    </w:p>
    <w:p w:rsidR="00FC0E93" w:rsidRDefault="00FC0E93" w:rsidP="00FC0E93">
      <w:r>
        <w:t xml:space="preserve">This week one of your tasks is to log on to Junior </w:t>
      </w:r>
      <w:proofErr w:type="spellStart"/>
      <w:r>
        <w:t>Newdesk</w:t>
      </w:r>
      <w:proofErr w:type="spellEnd"/>
      <w:r>
        <w:t>, read an article and comment on it.</w:t>
      </w:r>
    </w:p>
    <w:p w:rsidR="00FC0E93" w:rsidRDefault="00FC0E93" w:rsidP="00FC0E93"/>
    <w:p w:rsidR="00FC0E93" w:rsidRDefault="00FC0E93" w:rsidP="00FC0E93">
      <w:pPr>
        <w:pStyle w:val="ListParagraph"/>
        <w:numPr>
          <w:ilvl w:val="0"/>
          <w:numId w:val="1"/>
        </w:numPr>
      </w:pPr>
      <w:r>
        <w:t>Log on to C2K using your log in details.</w:t>
      </w:r>
    </w:p>
    <w:p w:rsidR="00FC0E93" w:rsidRDefault="00FC0E93" w:rsidP="00FC0E93">
      <w:pPr>
        <w:pStyle w:val="ListParagraph"/>
      </w:pPr>
      <w:r>
        <w:t>These were the ones on the white card that you were given in school.</w:t>
      </w:r>
    </w:p>
    <w:p w:rsidR="00FC0E93" w:rsidRDefault="00FC0E93" w:rsidP="00FC0E93">
      <w:pPr>
        <w:pStyle w:val="ListParagraph"/>
      </w:pPr>
      <w:r>
        <w:t>It has your name with a number then a password underneath.</w:t>
      </w:r>
    </w:p>
    <w:p w:rsidR="00FC0E93" w:rsidRDefault="00FC0E93" w:rsidP="00FC0E93">
      <w:pPr>
        <w:pStyle w:val="ListParagraph"/>
      </w:pPr>
      <w:r>
        <w:t>If you haven’t got your password let your teacher know.</w:t>
      </w:r>
    </w:p>
    <w:p w:rsidR="00FC0E93" w:rsidRDefault="00FC0E93" w:rsidP="00FC0E93">
      <w:pPr>
        <w:pStyle w:val="ListParagraph"/>
      </w:pPr>
    </w:p>
    <w:p w:rsidR="00FC0E93" w:rsidRDefault="00FC0E93" w:rsidP="00FC0E93">
      <w:pPr>
        <w:pStyle w:val="ListParagraph"/>
        <w:numPr>
          <w:ilvl w:val="0"/>
          <w:numId w:val="1"/>
        </w:numPr>
      </w:pPr>
      <w:r>
        <w:t xml:space="preserve">Click on the </w:t>
      </w:r>
      <w:proofErr w:type="spellStart"/>
      <w:r>
        <w:t>Newsdesk</w:t>
      </w:r>
      <w:proofErr w:type="spellEnd"/>
      <w:r>
        <w:t xml:space="preserve"> Icon </w:t>
      </w:r>
    </w:p>
    <w:p w:rsidR="00FC0E93" w:rsidRDefault="00FC0E93" w:rsidP="00FC0E93">
      <w:pPr>
        <w:pStyle w:val="ListParagraph"/>
      </w:pPr>
    </w:p>
    <w:p w:rsidR="00FC0E93" w:rsidRDefault="00FC0E93" w:rsidP="00FC0E93">
      <w:pPr>
        <w:pStyle w:val="ListParagraph"/>
        <w:numPr>
          <w:ilvl w:val="0"/>
          <w:numId w:val="1"/>
        </w:numPr>
      </w:pPr>
      <w:r>
        <w:t xml:space="preserve">Find Junior </w:t>
      </w:r>
      <w:proofErr w:type="spellStart"/>
      <w:r>
        <w:t>Newsdesk</w:t>
      </w:r>
      <w:proofErr w:type="spellEnd"/>
      <w:r>
        <w:t xml:space="preserve"> at the top right hand side.</w:t>
      </w:r>
      <w:r w:rsidR="00267BB2" w:rsidRPr="00267BB2">
        <w:rPr>
          <w:b/>
          <w:bCs/>
          <w:noProof/>
          <w:lang w:eastAsia="en-GB"/>
        </w:rPr>
        <w:t xml:space="preserve"> </w:t>
      </w:r>
    </w:p>
    <w:p w:rsidR="00FC0E93" w:rsidRDefault="00FC0E93" w:rsidP="00FC0E93">
      <w:pPr>
        <w:pStyle w:val="ListParagraph"/>
      </w:pPr>
    </w:p>
    <w:p w:rsidR="00FC0E93" w:rsidRDefault="00267BB2" w:rsidP="00FC0E93">
      <w:pPr>
        <w:pStyle w:val="ListParagraph"/>
        <w:numPr>
          <w:ilvl w:val="0"/>
          <w:numId w:val="1"/>
        </w:numPr>
      </w:pPr>
      <w:r w:rsidRPr="00124DDE">
        <w:rPr>
          <w:b/>
          <w:bCs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56A88BC" wp14:editId="030C5F9B">
            <wp:simplePos x="0" y="0"/>
            <wp:positionH relativeFrom="margin">
              <wp:posOffset>2647950</wp:posOffset>
            </wp:positionH>
            <wp:positionV relativeFrom="paragraph">
              <wp:posOffset>5080</wp:posOffset>
            </wp:positionV>
            <wp:extent cx="3143250" cy="204406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51" t="28954" r="25050" b="3978"/>
                    <a:stretch/>
                  </pic:blipFill>
                  <pic:spPr bwMode="auto">
                    <a:xfrm>
                      <a:off x="0" y="0"/>
                      <a:ext cx="3143250" cy="2044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E93">
        <w:t>Click on it.</w:t>
      </w:r>
    </w:p>
    <w:p w:rsidR="000C6905" w:rsidRDefault="000C6905" w:rsidP="000C6905">
      <w:pPr>
        <w:pStyle w:val="ListParagraph"/>
      </w:pPr>
    </w:p>
    <w:p w:rsidR="000C6905" w:rsidRDefault="000C6905" w:rsidP="00FC0E93">
      <w:pPr>
        <w:pStyle w:val="ListParagraph"/>
        <w:numPr>
          <w:ilvl w:val="0"/>
          <w:numId w:val="1"/>
        </w:numPr>
      </w:pPr>
      <w:r>
        <w:t xml:space="preserve">Click on </w:t>
      </w:r>
      <w:proofErr w:type="spellStart"/>
      <w:r>
        <w:t>Newsbank</w:t>
      </w:r>
      <w:proofErr w:type="spellEnd"/>
    </w:p>
    <w:p w:rsidR="00FC0E93" w:rsidRDefault="00FC0E93" w:rsidP="00FC0E93">
      <w:pPr>
        <w:pStyle w:val="ListParagraph"/>
      </w:pPr>
    </w:p>
    <w:p w:rsidR="00FC0E93" w:rsidRDefault="00FC0E93" w:rsidP="00FC0E93">
      <w:pPr>
        <w:pStyle w:val="ListParagraph"/>
        <w:numPr>
          <w:ilvl w:val="0"/>
          <w:numId w:val="1"/>
        </w:numPr>
      </w:pPr>
      <w:r>
        <w:t xml:space="preserve">Choose an article to read by scrolling down the list or </w:t>
      </w:r>
      <w:r w:rsidR="000C6905">
        <w:t>searching on the left hand side from the article archive.</w:t>
      </w:r>
    </w:p>
    <w:p w:rsidR="00FC0E93" w:rsidRDefault="00FC0E93" w:rsidP="00FC0E93">
      <w:pPr>
        <w:pStyle w:val="ListParagraph"/>
      </w:pPr>
    </w:p>
    <w:p w:rsidR="00FC0E93" w:rsidRDefault="00FC0E93" w:rsidP="00FC0E93">
      <w:pPr>
        <w:pStyle w:val="ListParagraph"/>
        <w:numPr>
          <w:ilvl w:val="0"/>
          <w:numId w:val="1"/>
        </w:numPr>
      </w:pPr>
      <w:r>
        <w:t>You can read the article</w:t>
      </w:r>
      <w:r w:rsidR="000C6905">
        <w:t xml:space="preserve"> or listen to it by clicking on the bar at the top.</w:t>
      </w:r>
    </w:p>
    <w:p w:rsidR="000C6905" w:rsidRDefault="000C6905" w:rsidP="000C6905">
      <w:pPr>
        <w:pStyle w:val="ListParagraph"/>
      </w:pPr>
    </w:p>
    <w:p w:rsidR="000C6905" w:rsidRDefault="000C6905" w:rsidP="00FC0E93">
      <w:pPr>
        <w:pStyle w:val="ListParagraph"/>
        <w:numPr>
          <w:ilvl w:val="0"/>
          <w:numId w:val="1"/>
        </w:numPr>
      </w:pPr>
      <w:r>
        <w:t>Leave a comment on the article. You do this by</w:t>
      </w:r>
      <w:r w:rsidR="00BB59BB">
        <w:t xml:space="preserve"> clicking on the send a comment</w:t>
      </w:r>
      <w:r>
        <w:t xml:space="preserve"> button.</w:t>
      </w:r>
    </w:p>
    <w:p w:rsidR="000C6905" w:rsidRDefault="000C6905" w:rsidP="000C6905">
      <w:pPr>
        <w:pStyle w:val="ListParagraph"/>
      </w:pPr>
    </w:p>
    <w:p w:rsidR="000C6905" w:rsidRDefault="00BB59BB" w:rsidP="000C6905">
      <w:r>
        <w:t xml:space="preserve">If you </w:t>
      </w:r>
      <w:proofErr w:type="gramStart"/>
      <w:r>
        <w:t xml:space="preserve">search </w:t>
      </w:r>
      <w:bookmarkStart w:id="0" w:name="_GoBack"/>
      <w:bookmarkEnd w:id="0"/>
      <w:r w:rsidR="000C6905">
        <w:t xml:space="preserve"> Space</w:t>
      </w:r>
      <w:proofErr w:type="gramEnd"/>
      <w:r w:rsidR="000C6905">
        <w:t xml:space="preserve"> there are lots of really interesting articles! If you want to send in any reports or writing you have done there are instructions in the other documents.</w:t>
      </w:r>
    </w:p>
    <w:p w:rsidR="000C6905" w:rsidRDefault="000C6905" w:rsidP="000C6905">
      <w:pPr>
        <w:jc w:val="center"/>
      </w:pPr>
      <w:r>
        <w:t>Enjoy!</w:t>
      </w:r>
    </w:p>
    <w:sectPr w:rsidR="000C6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10D48"/>
    <w:multiLevelType w:val="hybridMultilevel"/>
    <w:tmpl w:val="712C2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479"/>
    <w:rsid w:val="000A7D9E"/>
    <w:rsid w:val="000C6905"/>
    <w:rsid w:val="00267BB2"/>
    <w:rsid w:val="009B7479"/>
    <w:rsid w:val="00BB59BB"/>
    <w:rsid w:val="00FC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A0324"/>
  <w15:chartTrackingRefBased/>
  <w15:docId w15:val="{4493CBA9-32FB-4942-9DCD-C4D1C043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9B318450</Template>
  <TotalTime>82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2</cp:revision>
  <dcterms:created xsi:type="dcterms:W3CDTF">2020-06-22T08:37:00Z</dcterms:created>
  <dcterms:modified xsi:type="dcterms:W3CDTF">2020-06-22T11:50:00Z</dcterms:modified>
</cp:coreProperties>
</file>