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885" w:rsidRDefault="00723707" w:rsidP="00723707">
      <w:pPr>
        <w:jc w:val="center"/>
      </w:pPr>
      <w:r>
        <w:t>Space Haiku</w:t>
      </w:r>
    </w:p>
    <w:p w:rsidR="00723707" w:rsidRDefault="00723707" w:rsidP="00723707">
      <w:r>
        <w:t>This week for our independent writi</w:t>
      </w:r>
      <w:r w:rsidR="007654EC">
        <w:t>ng we are going to write a space</w:t>
      </w:r>
      <w:r>
        <w:t xml:space="preserve"> Haiku. Watch the powerpoint first and then look at the sheet to go with it. You don’t have to print them out, you can do this work on a piece of paper. Before you start have a go at writing your ideas down. Here ar</w:t>
      </w:r>
      <w:r w:rsidR="00C97BA9">
        <w:t>e some words that may help you.</w:t>
      </w:r>
    </w:p>
    <w:p w:rsidR="00723707" w:rsidRDefault="00723707" w:rsidP="00723707">
      <w:r>
        <w:t>black</w:t>
      </w:r>
      <w:r>
        <w:tab/>
      </w:r>
      <w:r>
        <w:tab/>
      </w:r>
      <w:r>
        <w:tab/>
        <w:t>planet</w:t>
      </w:r>
      <w:r>
        <w:tab/>
      </w:r>
      <w:r>
        <w:tab/>
      </w:r>
      <w:r>
        <w:tab/>
        <w:t>space</w:t>
      </w:r>
      <w:r>
        <w:tab/>
      </w:r>
      <w:r>
        <w:tab/>
        <w:t>galaxy</w:t>
      </w:r>
      <w:r>
        <w:tab/>
      </w:r>
      <w:r>
        <w:tab/>
        <w:t>distant</w:t>
      </w:r>
    </w:p>
    <w:p w:rsidR="00723707" w:rsidRDefault="00723707" w:rsidP="00723707"/>
    <w:p w:rsidR="007654EC" w:rsidRDefault="00723707" w:rsidP="00723707">
      <w:r>
        <w:t xml:space="preserve">moon </w:t>
      </w:r>
      <w:r>
        <w:tab/>
      </w:r>
      <w:r>
        <w:tab/>
      </w:r>
      <w:r>
        <w:tab/>
        <w:t>star</w:t>
      </w:r>
      <w:r>
        <w:tab/>
      </w:r>
      <w:r>
        <w:tab/>
      </w:r>
      <w:r>
        <w:tab/>
        <w:t>orbit</w:t>
      </w:r>
      <w:r>
        <w:tab/>
      </w:r>
      <w:r>
        <w:tab/>
        <w:t>silent</w:t>
      </w:r>
      <w:r>
        <w:tab/>
      </w:r>
      <w:r>
        <w:tab/>
      </w:r>
      <w:r w:rsidR="007654EC">
        <w:t>light year</w:t>
      </w:r>
    </w:p>
    <w:p w:rsidR="007654EC" w:rsidRDefault="007654EC" w:rsidP="00723707"/>
    <w:p w:rsidR="007654EC" w:rsidRDefault="007654EC" w:rsidP="00723707">
      <w:r>
        <w:t>astronaut</w:t>
      </w:r>
      <w:r>
        <w:tab/>
      </w:r>
      <w:r>
        <w:tab/>
        <w:t>red</w:t>
      </w:r>
      <w:r>
        <w:tab/>
      </w:r>
      <w:r>
        <w:tab/>
      </w:r>
      <w:r>
        <w:tab/>
        <w:t>blue</w:t>
      </w:r>
      <w:r>
        <w:tab/>
      </w:r>
      <w:r>
        <w:tab/>
        <w:t>swirling</w:t>
      </w:r>
      <w:r>
        <w:tab/>
      </w:r>
      <w:r>
        <w:tab/>
        <w:t>comet</w:t>
      </w:r>
      <w:r w:rsidR="00723707">
        <w:tab/>
      </w:r>
    </w:p>
    <w:p w:rsidR="007654EC" w:rsidRDefault="007654EC" w:rsidP="00723707">
      <w:r>
        <w:t>You may want to choose a planet to write about eg Mars.You could look up some facts about it. Remember you haiku has to have the pattern of 5 syllables- 7 syllables- 5 syllables</w:t>
      </w:r>
    </w:p>
    <w:p w:rsidR="007654EC" w:rsidRDefault="007654EC" w:rsidP="00723707">
      <w:r>
        <w:rPr>
          <w:noProof/>
          <w:lang w:eastAsia="en-GB"/>
        </w:rPr>
        <w:drawing>
          <wp:inline distT="0" distB="0" distL="0" distR="0">
            <wp:extent cx="895350" cy="8953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200px-OSIRIS_Mars_true_color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4EC" w:rsidRDefault="007654EC" w:rsidP="00723707">
      <w:r>
        <w:t xml:space="preserve">Big red planet Mars </w:t>
      </w:r>
    </w:p>
    <w:p w:rsidR="007654EC" w:rsidRDefault="007654EC" w:rsidP="00723707">
      <w:r>
        <w:t>Fourth planet from the sun spins</w:t>
      </w:r>
    </w:p>
    <w:p w:rsidR="007654EC" w:rsidRDefault="00C97BA9" w:rsidP="00723707">
      <w:r>
        <w:t>Around in space</w:t>
      </w:r>
    </w:p>
    <w:p w:rsidR="00C97BA9" w:rsidRDefault="00C97BA9" w:rsidP="00723707"/>
    <w:p w:rsidR="007654EC" w:rsidRDefault="007654EC" w:rsidP="00723707">
      <w:r>
        <w:t>Or you could write one about a space mission</w:t>
      </w:r>
      <w:r w:rsidR="00C97BA9">
        <w:t>….</w:t>
      </w:r>
    </w:p>
    <w:p w:rsidR="007654EC" w:rsidRDefault="007654EC" w:rsidP="00723707">
      <w:r>
        <w:rPr>
          <w:noProof/>
          <w:lang w:eastAsia="en-GB"/>
        </w:rPr>
        <w:drawing>
          <wp:inline distT="0" distB="0" distL="0" distR="0">
            <wp:extent cx="593270" cy="863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roton_Zvezda_crop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589" cy="869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4EC" w:rsidRDefault="007654EC" w:rsidP="00723707">
      <w:r>
        <w:t>The ignition starts</w:t>
      </w:r>
    </w:p>
    <w:p w:rsidR="007654EC" w:rsidRDefault="00C97BA9" w:rsidP="00723707">
      <w:r>
        <w:t>Fires the rocket up up up</w:t>
      </w:r>
    </w:p>
    <w:p w:rsidR="00C97BA9" w:rsidRDefault="00C97BA9" w:rsidP="00723707">
      <w:r>
        <w:t>High into space.</w:t>
      </w:r>
    </w:p>
    <w:p w:rsidR="00C97BA9" w:rsidRDefault="00C97BA9" w:rsidP="00723707"/>
    <w:p w:rsidR="00C97BA9" w:rsidRDefault="00C97BA9" w:rsidP="00723707">
      <w:r>
        <w:t>Or the solar system….</w:t>
      </w:r>
    </w:p>
    <w:p w:rsidR="00C97BA9" w:rsidRDefault="00C97BA9" w:rsidP="00723707">
      <w:r>
        <w:t>Nine spinning planets</w:t>
      </w:r>
    </w:p>
    <w:p w:rsidR="00C97BA9" w:rsidRDefault="00C97BA9" w:rsidP="00723707">
      <w:r>
        <w:t>All in the solar system</w:t>
      </w:r>
    </w:p>
    <w:p w:rsidR="00C97BA9" w:rsidRDefault="00C97BA9" w:rsidP="00723707">
      <w:r>
        <w:t>Rocky,frozen, huge.                                     Be as creative as you can! I look forward to reading them!</w:t>
      </w:r>
      <w:bookmarkStart w:id="0" w:name="_GoBack"/>
      <w:bookmarkEnd w:id="0"/>
    </w:p>
    <w:p w:rsidR="00C97BA9" w:rsidRDefault="00C97BA9" w:rsidP="00723707"/>
    <w:sectPr w:rsidR="00C97B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885"/>
    <w:rsid w:val="00303D1C"/>
    <w:rsid w:val="00723707"/>
    <w:rsid w:val="007654EC"/>
    <w:rsid w:val="008D7885"/>
    <w:rsid w:val="00C9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46963"/>
  <w15:chartTrackingRefBased/>
  <w15:docId w15:val="{AF12EDD3-53E2-4EAB-AD4C-52AE517AA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AC173408</Template>
  <TotalTime>0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KING</dc:creator>
  <cp:keywords/>
  <dc:description/>
  <cp:lastModifiedBy>ANGHARAD KING</cp:lastModifiedBy>
  <cp:revision>2</cp:revision>
  <dcterms:created xsi:type="dcterms:W3CDTF">2020-06-05T15:19:00Z</dcterms:created>
  <dcterms:modified xsi:type="dcterms:W3CDTF">2020-06-05T15:19:00Z</dcterms:modified>
</cp:coreProperties>
</file>