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6E7" w:rsidRDefault="00BF502E" w:rsidP="00BF502E">
      <w:pPr>
        <w:jc w:val="center"/>
      </w:pPr>
      <w:r>
        <w:t>My Alien Description Planner</w:t>
      </w:r>
    </w:p>
    <w:p w:rsidR="00BF502E" w:rsidRDefault="00BF502E" w:rsidP="00BF502E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88950" cy="684975"/>
            <wp:effectExtent l="0" t="0" r="635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lient-clip-art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591" cy="72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02E" w:rsidRDefault="00BF502E" w:rsidP="00BF502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F502E" w:rsidTr="00BF502E">
        <w:tc>
          <w:tcPr>
            <w:tcW w:w="3005" w:type="dxa"/>
          </w:tcPr>
          <w:p w:rsidR="00BF502E" w:rsidRPr="00BF502E" w:rsidRDefault="00BF502E" w:rsidP="00BF502E">
            <w:pPr>
              <w:jc w:val="center"/>
              <w:rPr>
                <w:u w:val="single"/>
              </w:rPr>
            </w:pPr>
            <w:r w:rsidRPr="00BF502E">
              <w:rPr>
                <w:u w:val="single"/>
              </w:rPr>
              <w:t>Name</w:t>
            </w: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</w:tc>
        <w:tc>
          <w:tcPr>
            <w:tcW w:w="3005" w:type="dxa"/>
          </w:tcPr>
          <w:p w:rsidR="00BF502E" w:rsidRPr="00BF502E" w:rsidRDefault="00BF502E" w:rsidP="00BF502E">
            <w:pPr>
              <w:jc w:val="center"/>
              <w:rPr>
                <w:u w:val="single"/>
              </w:rPr>
            </w:pPr>
            <w:r w:rsidRPr="00BF502E">
              <w:rPr>
                <w:u w:val="single"/>
              </w:rPr>
              <w:t>Draw a picture</w:t>
            </w: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</w:tc>
        <w:tc>
          <w:tcPr>
            <w:tcW w:w="3006" w:type="dxa"/>
          </w:tcPr>
          <w:p w:rsidR="00BF502E" w:rsidRPr="00BF502E" w:rsidRDefault="00BF502E" w:rsidP="00BF502E">
            <w:pPr>
              <w:jc w:val="center"/>
              <w:rPr>
                <w:u w:val="single"/>
              </w:rPr>
            </w:pPr>
            <w:r w:rsidRPr="00BF502E">
              <w:rPr>
                <w:u w:val="single"/>
              </w:rPr>
              <w:t>What does it eat?</w:t>
            </w:r>
          </w:p>
        </w:tc>
      </w:tr>
      <w:tr w:rsidR="00BF502E" w:rsidTr="00BF502E">
        <w:tc>
          <w:tcPr>
            <w:tcW w:w="3005" w:type="dxa"/>
          </w:tcPr>
          <w:p w:rsidR="00BF502E" w:rsidRPr="00BF502E" w:rsidRDefault="00BF502E" w:rsidP="00BF502E">
            <w:pPr>
              <w:jc w:val="center"/>
              <w:rPr>
                <w:u w:val="single"/>
              </w:rPr>
            </w:pPr>
            <w:r w:rsidRPr="00BF502E">
              <w:rPr>
                <w:u w:val="single"/>
              </w:rPr>
              <w:t>Adjectives</w:t>
            </w:r>
          </w:p>
          <w:p w:rsidR="00BF502E" w:rsidRPr="00BF502E" w:rsidRDefault="00BF502E" w:rsidP="00BF502E">
            <w:pPr>
              <w:jc w:val="center"/>
              <w:rPr>
                <w:u w:val="single"/>
              </w:rPr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  <w:p w:rsidR="00BF502E" w:rsidRDefault="00BF502E" w:rsidP="00BF502E">
            <w:pPr>
              <w:jc w:val="center"/>
            </w:pPr>
          </w:p>
        </w:tc>
        <w:tc>
          <w:tcPr>
            <w:tcW w:w="3005" w:type="dxa"/>
          </w:tcPr>
          <w:p w:rsidR="00BF502E" w:rsidRPr="00BF502E" w:rsidRDefault="00BF502E" w:rsidP="00BF502E">
            <w:pPr>
              <w:jc w:val="center"/>
              <w:rPr>
                <w:u w:val="single"/>
              </w:rPr>
            </w:pPr>
            <w:r w:rsidRPr="00BF502E">
              <w:rPr>
                <w:u w:val="single"/>
              </w:rPr>
              <w:t>How does it look?</w:t>
            </w:r>
          </w:p>
        </w:tc>
        <w:tc>
          <w:tcPr>
            <w:tcW w:w="3006" w:type="dxa"/>
          </w:tcPr>
          <w:p w:rsidR="00BF502E" w:rsidRPr="00BF502E" w:rsidRDefault="00BF502E" w:rsidP="00BF502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What special powers does it have?</w:t>
            </w:r>
          </w:p>
        </w:tc>
      </w:tr>
    </w:tbl>
    <w:p w:rsidR="00BF502E" w:rsidRDefault="00BF502E" w:rsidP="00BF502E">
      <w:pPr>
        <w:jc w:val="center"/>
      </w:pPr>
      <w:r>
        <w:rPr>
          <w:noProof/>
          <w:u w:val="single"/>
          <w:lang w:eastAsia="en-GB"/>
        </w:rPr>
        <w:drawing>
          <wp:inline distT="0" distB="0" distL="0" distR="0" wp14:anchorId="2C85256C" wp14:editId="0AF979B4">
            <wp:extent cx="545465" cy="482487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iendly-Alien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185" cy="48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FE8" w:rsidRDefault="00316FE8" w:rsidP="00316FE8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316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02E"/>
    <w:rsid w:val="00316FE8"/>
    <w:rsid w:val="009D56E7"/>
    <w:rsid w:val="00BF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B94CB"/>
  <w15:chartTrackingRefBased/>
  <w15:docId w15:val="{2B62B360-4D6D-46FB-AF68-8B5A11BD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5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6375612A</Template>
  <TotalTime>10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2</cp:revision>
  <dcterms:created xsi:type="dcterms:W3CDTF">2020-05-31T21:24:00Z</dcterms:created>
  <dcterms:modified xsi:type="dcterms:W3CDTF">2020-05-31T21:34:00Z</dcterms:modified>
</cp:coreProperties>
</file>