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A8E" w:rsidRDefault="0025629E">
      <w:r w:rsidRPr="0025629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427990</wp:posOffset>
            </wp:positionV>
            <wp:extent cx="6988810" cy="6334125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633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629E" w:rsidRDefault="0025629E"/>
    <w:p w:rsidR="0025629E" w:rsidRDefault="0025629E"/>
    <w:p w:rsidR="0025629E" w:rsidRDefault="0025629E"/>
    <w:p w:rsidR="0025629E" w:rsidRDefault="0025629E"/>
    <w:p w:rsidR="0025629E" w:rsidRDefault="0025629E"/>
    <w:p w:rsidR="0025629E" w:rsidRDefault="0025629E"/>
    <w:p w:rsidR="0025629E" w:rsidRDefault="0025629E">
      <w:bookmarkStart w:id="0" w:name="_GoBack"/>
      <w:r w:rsidRPr="0025629E"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6880860" cy="6008056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0860" cy="6008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5629E" w:rsidRDefault="0025629E"/>
    <w:sectPr w:rsidR="00256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9E"/>
    <w:rsid w:val="0025629E"/>
    <w:rsid w:val="003A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2523E"/>
  <w15:chartTrackingRefBased/>
  <w15:docId w15:val="{A6C8185C-E07E-4A2B-864F-E674806F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532C54A5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DUNN</dc:creator>
  <cp:keywords/>
  <dc:description/>
  <cp:lastModifiedBy>F DUNN</cp:lastModifiedBy>
  <cp:revision>1</cp:revision>
  <dcterms:created xsi:type="dcterms:W3CDTF">2020-03-20T11:24:00Z</dcterms:created>
  <dcterms:modified xsi:type="dcterms:W3CDTF">2020-03-20T11:27:00Z</dcterms:modified>
</cp:coreProperties>
</file>