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6047" w:rsidRPr="006603DB" w:rsidRDefault="00516047" w:rsidP="00516047">
      <w:pPr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0</wp:posOffset>
                </wp:positionV>
                <wp:extent cx="1028700" cy="1828800"/>
                <wp:effectExtent l="9525" t="9525" r="9525" b="9525"/>
                <wp:wrapTight wrapText="bothSides">
                  <wp:wrapPolygon edited="0">
                    <wp:start x="-227" y="-165"/>
                    <wp:lineTo x="-227" y="21435"/>
                    <wp:lineTo x="21827" y="21435"/>
                    <wp:lineTo x="21827" y="-165"/>
                    <wp:lineTo x="-227" y="-165"/>
                  </wp:wrapPolygon>
                </wp:wrapTight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6047" w:rsidRPr="006603DB" w:rsidRDefault="00516047" w:rsidP="00516047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6603DB">
                              <w:rPr>
                                <w:rFonts w:ascii="Comic Sans MS" w:hAnsi="Comic Sans MS"/>
                              </w:rPr>
                              <w:t>Caring</w:t>
                            </w:r>
                          </w:p>
                          <w:p w:rsidR="00516047" w:rsidRPr="006603DB" w:rsidRDefault="00516047" w:rsidP="00516047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6603DB">
                              <w:rPr>
                                <w:rFonts w:ascii="Comic Sans MS" w:hAnsi="Comic Sans MS"/>
                              </w:rPr>
                              <w:t>Boring</w:t>
                            </w:r>
                          </w:p>
                          <w:p w:rsidR="00516047" w:rsidRPr="006603DB" w:rsidRDefault="00516047" w:rsidP="00516047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6603DB">
                              <w:rPr>
                                <w:rFonts w:ascii="Comic Sans MS" w:hAnsi="Comic Sans MS"/>
                              </w:rPr>
                              <w:t>Happy</w:t>
                            </w:r>
                          </w:p>
                          <w:p w:rsidR="00516047" w:rsidRPr="006603DB" w:rsidRDefault="00516047" w:rsidP="00516047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6603DB">
                              <w:rPr>
                                <w:rFonts w:ascii="Comic Sans MS" w:hAnsi="Comic Sans MS"/>
                              </w:rPr>
                              <w:t>Short</w:t>
                            </w:r>
                          </w:p>
                          <w:p w:rsidR="00516047" w:rsidRPr="006603DB" w:rsidRDefault="00516047" w:rsidP="00516047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6603DB">
                              <w:rPr>
                                <w:rFonts w:ascii="Comic Sans MS" w:hAnsi="Comic Sans MS"/>
                              </w:rPr>
                              <w:t>Tall</w:t>
                            </w:r>
                          </w:p>
                          <w:p w:rsidR="00516047" w:rsidRPr="006603DB" w:rsidRDefault="00516047" w:rsidP="00516047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6603DB">
                              <w:rPr>
                                <w:rFonts w:ascii="Comic Sans MS" w:hAnsi="Comic Sans MS"/>
                              </w:rPr>
                              <w:t>Honest</w:t>
                            </w:r>
                          </w:p>
                          <w:p w:rsidR="00516047" w:rsidRDefault="00516047" w:rsidP="00516047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6603DB">
                              <w:rPr>
                                <w:rFonts w:ascii="Comic Sans MS" w:hAnsi="Comic Sans MS"/>
                              </w:rPr>
                              <w:t>Lively</w:t>
                            </w:r>
                          </w:p>
                          <w:p w:rsidR="00516047" w:rsidRPr="006603DB" w:rsidRDefault="00516047" w:rsidP="00516047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Quiet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234pt;margin-top:0;width:81pt;height:2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">
                <v:textbox>
                  <w:txbxContent>
                    <w:p w:rsidR="00516047" w:rsidRPr="006603DB" w:rsidRDefault="00516047" w:rsidP="00516047">
                      <w:pPr>
                        <w:rPr>
                          <w:rFonts w:ascii="Comic Sans MS" w:hAnsi="Comic Sans MS"/>
                        </w:rPr>
                      </w:pPr>
                      <w:r w:rsidRPr="006603DB">
                        <w:rPr>
                          <w:rFonts w:ascii="Comic Sans MS" w:hAnsi="Comic Sans MS"/>
                        </w:rPr>
                        <w:t>Caring</w:t>
                      </w:r>
                    </w:p>
                    <w:p w:rsidR="00516047" w:rsidRPr="006603DB" w:rsidRDefault="00516047" w:rsidP="00516047">
                      <w:pPr>
                        <w:rPr>
                          <w:rFonts w:ascii="Comic Sans MS" w:hAnsi="Comic Sans MS"/>
                        </w:rPr>
                      </w:pPr>
                      <w:r w:rsidRPr="006603DB">
                        <w:rPr>
                          <w:rFonts w:ascii="Comic Sans MS" w:hAnsi="Comic Sans MS"/>
                        </w:rPr>
                        <w:t>Boring</w:t>
                      </w:r>
                    </w:p>
                    <w:p w:rsidR="00516047" w:rsidRPr="006603DB" w:rsidRDefault="00516047" w:rsidP="00516047">
                      <w:pPr>
                        <w:rPr>
                          <w:rFonts w:ascii="Comic Sans MS" w:hAnsi="Comic Sans MS"/>
                        </w:rPr>
                      </w:pPr>
                      <w:r w:rsidRPr="006603DB">
                        <w:rPr>
                          <w:rFonts w:ascii="Comic Sans MS" w:hAnsi="Comic Sans MS"/>
                        </w:rPr>
                        <w:t>Happy</w:t>
                      </w:r>
                    </w:p>
                    <w:p w:rsidR="00516047" w:rsidRPr="006603DB" w:rsidRDefault="00516047" w:rsidP="00516047">
                      <w:pPr>
                        <w:rPr>
                          <w:rFonts w:ascii="Comic Sans MS" w:hAnsi="Comic Sans MS"/>
                        </w:rPr>
                      </w:pPr>
                      <w:r w:rsidRPr="006603DB">
                        <w:rPr>
                          <w:rFonts w:ascii="Comic Sans MS" w:hAnsi="Comic Sans MS"/>
                        </w:rPr>
                        <w:t>Short</w:t>
                      </w:r>
                    </w:p>
                    <w:p w:rsidR="00516047" w:rsidRPr="006603DB" w:rsidRDefault="00516047" w:rsidP="00516047">
                      <w:pPr>
                        <w:rPr>
                          <w:rFonts w:ascii="Comic Sans MS" w:hAnsi="Comic Sans MS"/>
                        </w:rPr>
                      </w:pPr>
                      <w:r w:rsidRPr="006603DB">
                        <w:rPr>
                          <w:rFonts w:ascii="Comic Sans MS" w:hAnsi="Comic Sans MS"/>
                        </w:rPr>
                        <w:t>Tall</w:t>
                      </w:r>
                    </w:p>
                    <w:p w:rsidR="00516047" w:rsidRPr="006603DB" w:rsidRDefault="00516047" w:rsidP="00516047">
                      <w:pPr>
                        <w:rPr>
                          <w:rFonts w:ascii="Comic Sans MS" w:hAnsi="Comic Sans MS"/>
                        </w:rPr>
                      </w:pPr>
                      <w:r w:rsidRPr="006603DB">
                        <w:rPr>
                          <w:rFonts w:ascii="Comic Sans MS" w:hAnsi="Comic Sans MS"/>
                        </w:rPr>
                        <w:t>Honest</w:t>
                      </w:r>
                    </w:p>
                    <w:p w:rsidR="00516047" w:rsidRDefault="00516047" w:rsidP="00516047">
                      <w:pPr>
                        <w:rPr>
                          <w:rFonts w:ascii="Comic Sans MS" w:hAnsi="Comic Sans MS"/>
                        </w:rPr>
                      </w:pPr>
                      <w:r w:rsidRPr="006603DB">
                        <w:rPr>
                          <w:rFonts w:ascii="Comic Sans MS" w:hAnsi="Comic Sans MS"/>
                        </w:rPr>
                        <w:t>Lively</w:t>
                      </w:r>
                    </w:p>
                    <w:p w:rsidR="00516047" w:rsidRPr="006603DB" w:rsidRDefault="00516047" w:rsidP="00516047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Quiet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-228600</wp:posOffset>
            </wp:positionV>
            <wp:extent cx="3086100" cy="3235960"/>
            <wp:effectExtent l="0" t="0" r="0" b="2540"/>
            <wp:wrapTight wrapText="bothSides">
              <wp:wrapPolygon edited="0">
                <wp:start x="0" y="0"/>
                <wp:lineTo x="0" y="21490"/>
                <wp:lineTo x="21467" y="21490"/>
                <wp:lineTo x="2146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3235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603DB">
        <w:rPr>
          <w:rFonts w:ascii="Comic Sans MS" w:hAnsi="Comic Sans MS"/>
          <w:b/>
          <w:sz w:val="36"/>
          <w:szCs w:val="36"/>
          <w:u w:val="single"/>
        </w:rPr>
        <w:t>ADJECTIVES.</w:t>
      </w:r>
    </w:p>
    <w:p w:rsidR="00516047" w:rsidRDefault="00516047" w:rsidP="00516047">
      <w:pPr>
        <w:rPr>
          <w:rFonts w:ascii="Comic Sans MS" w:hAnsi="Comic Sans MS"/>
          <w:b/>
          <w:sz w:val="36"/>
          <w:szCs w:val="36"/>
        </w:rPr>
      </w:pPr>
    </w:p>
    <w:p w:rsidR="00516047" w:rsidRPr="00F8127A" w:rsidRDefault="00516047" w:rsidP="00516047">
      <w:pPr>
        <w:rPr>
          <w:rFonts w:ascii="Comic Sans MS" w:hAnsi="Comic Sans MS"/>
          <w:b/>
          <w:sz w:val="36"/>
          <w:szCs w:val="36"/>
        </w:rPr>
      </w:pPr>
      <w:r w:rsidRPr="00F8127A">
        <w:rPr>
          <w:rFonts w:ascii="Comic Sans MS" w:hAnsi="Comic Sans MS"/>
          <w:b/>
          <w:sz w:val="36"/>
          <w:szCs w:val="36"/>
        </w:rPr>
        <w:t>What kind of person are you?</w:t>
      </w:r>
    </w:p>
    <w:p w:rsidR="00516047" w:rsidRPr="00F8127A" w:rsidRDefault="00516047" w:rsidP="00516047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Write a description of yourself using as many interesting adjectives as possible.</w:t>
      </w:r>
    </w:p>
    <w:p w:rsidR="00516047" w:rsidRPr="00F8127A" w:rsidRDefault="00516047" w:rsidP="00516047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537845</wp:posOffset>
                </wp:positionV>
                <wp:extent cx="5143500" cy="4686300"/>
                <wp:effectExtent l="9525" t="9525" r="9525" b="9525"/>
                <wp:wrapTight wrapText="bothSides">
                  <wp:wrapPolygon edited="0">
                    <wp:start x="-40" y="-44"/>
                    <wp:lineTo x="-40" y="21556"/>
                    <wp:lineTo x="21640" y="21556"/>
                    <wp:lineTo x="21640" y="-44"/>
                    <wp:lineTo x="-40" y="-44"/>
                  </wp:wrapPolygon>
                </wp:wrapTight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43500" cy="468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6047" w:rsidRPr="006603DB" w:rsidRDefault="00516047" w:rsidP="00516047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27" style="position:absolute;margin-left:9pt;margin-top:42.35pt;width:405pt;height:36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">
                <v:textbox>
                  <w:txbxContent>
                    <w:p w:rsidR="00516047" w:rsidRPr="006603DB" w:rsidRDefault="00516047" w:rsidP="00516047">
                      <w:pP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  <w:u w:val="single"/>
                        </w:rPr>
                        <w:tab/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</w:p>
    <w:p w:rsidR="00516047" w:rsidRDefault="00516047" w:rsidP="00516047">
      <w:pPr>
        <w:rPr>
          <w:rFonts w:ascii="Comic Sans MS" w:hAnsi="Comic Sans MS"/>
          <w:sz w:val="36"/>
          <w:szCs w:val="36"/>
        </w:rPr>
      </w:pPr>
    </w:p>
    <w:p w:rsidR="00516047" w:rsidRDefault="00516047" w:rsidP="00516047">
      <w:pPr>
        <w:rPr>
          <w:rFonts w:ascii="Comic Sans MS" w:hAnsi="Comic Sans MS"/>
          <w:sz w:val="36"/>
          <w:szCs w:val="36"/>
        </w:rPr>
      </w:pPr>
    </w:p>
    <w:p w:rsidR="00516047" w:rsidRDefault="00516047" w:rsidP="00516047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Underline the adjectives you have used.</w:t>
      </w:r>
    </w:p>
    <w:p w:rsidR="00F47C24" w:rsidRDefault="00516047" w:rsidP="00516047">
      <w:r>
        <w:rPr>
          <w:rFonts w:ascii="Comic Sans MS" w:hAnsi="Comic Sans MS"/>
          <w:sz w:val="36"/>
          <w:szCs w:val="36"/>
        </w:rPr>
        <w:br w:type="page"/>
      </w:r>
      <w:bookmarkStart w:id="0" w:name="_GoBack"/>
      <w:bookmarkEnd w:id="0"/>
    </w:p>
    <w:sectPr w:rsidR="00F47C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047"/>
    <w:rsid w:val="00516047"/>
    <w:rsid w:val="00F47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5:chartTrackingRefBased/>
  <w15:docId w15:val="{4005AFED-C2BD-4677-BED5-4456DFE04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60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33B5B4A</Template>
  <TotalTime>1</TotalTime>
  <Pages>2</Pages>
  <Words>25</Words>
  <Characters>147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YOUDE</dc:creator>
  <cp:keywords/>
  <dc:description/>
  <cp:lastModifiedBy>D YOUDE</cp:lastModifiedBy>
  <cp:revision>1</cp:revision>
  <dcterms:created xsi:type="dcterms:W3CDTF">2020-03-27T16:19:00Z</dcterms:created>
  <dcterms:modified xsi:type="dcterms:W3CDTF">2020-03-27T16:20:00Z</dcterms:modified>
</cp:coreProperties>
</file>