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F39" w:rsidRPr="00A75A97" w:rsidRDefault="005209C2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4773930</wp:posOffset>
                </wp:positionV>
                <wp:extent cx="42291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91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A25BDD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75.9pt" to="333.3pt,3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EA5F9A"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Lions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EA5F9A"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23/03/20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22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ast</w:t>
                  </w:r>
                  <w:proofErr w:type="spellEnd"/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  <w:proofErr w:type="spellEnd"/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  <w:proofErr w:type="spellEnd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past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blast</w:t>
                  </w:r>
                </w:p>
              </w:tc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test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guest</w:t>
                  </w:r>
                </w:p>
              </w:tc>
              <w:tc>
                <w:tcPr>
                  <w:tcW w:w="2106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crest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chest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swimming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leisure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January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calendar</w:t>
                  </w:r>
                </w:p>
              </w:tc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pool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centre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February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quarter</w:t>
                  </w:r>
                </w:p>
              </w:tc>
              <w:tc>
                <w:tcPr>
                  <w:tcW w:w="2106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race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huge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March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minute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Bug Club book </w:t>
            </w: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5209C2" w:rsidRPr="007055DA" w:rsidRDefault="00733E5D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7055DA">
              <w:rPr>
                <w:rFonts w:ascii="Comic Sans MS" w:hAnsi="Comic Sans MS"/>
                <w:sz w:val="24"/>
                <w:szCs w:val="24"/>
              </w:rPr>
              <w:t xml:space="preserve">WW2 Radio clips </w:t>
            </w:r>
            <w:r w:rsidR="006A1DCB" w:rsidRPr="007055DA">
              <w:rPr>
                <w:rFonts w:ascii="Comic Sans MS" w:hAnsi="Comic Sans MS"/>
                <w:sz w:val="24"/>
                <w:szCs w:val="24"/>
              </w:rPr>
              <w:t>–</w:t>
            </w:r>
            <w:r w:rsidRPr="007055D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A1DCB" w:rsidRPr="007055DA">
              <w:rPr>
                <w:rFonts w:ascii="Comic Sans MS" w:hAnsi="Comic Sans MS"/>
                <w:sz w:val="24"/>
                <w:szCs w:val="24"/>
              </w:rPr>
              <w:t>Listen to Air-raid siren sounds the warning and Air Raid siren sounds the all clear.</w:t>
            </w:r>
            <w:r w:rsidR="007055DA" w:rsidRPr="007055D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055DA" w:rsidRPr="007055DA">
              <w:rPr>
                <w:rFonts w:ascii="Comic Sans MS" w:hAnsi="Comic Sans MS"/>
                <w:sz w:val="24"/>
                <w:szCs w:val="24"/>
                <w:u w:val="single"/>
              </w:rPr>
              <w:t>Write a</w:t>
            </w:r>
            <w:r w:rsidR="007055DA">
              <w:rPr>
                <w:rFonts w:ascii="Comic Sans MS" w:hAnsi="Comic Sans MS"/>
                <w:sz w:val="24"/>
                <w:szCs w:val="24"/>
                <w:u w:val="single"/>
              </w:rPr>
              <w:t xml:space="preserve"> </w:t>
            </w:r>
            <w:r w:rsidR="007055DA" w:rsidRPr="007055DA">
              <w:rPr>
                <w:rFonts w:ascii="Comic Sans MS" w:hAnsi="Comic Sans MS"/>
                <w:sz w:val="24"/>
                <w:szCs w:val="24"/>
                <w:u w:val="single"/>
              </w:rPr>
              <w:t>few sentences about how it made you feel.</w:t>
            </w:r>
          </w:p>
          <w:p w:rsidR="006A1DCB" w:rsidRPr="007055DA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7055DA">
              <w:rPr>
                <w:rFonts w:ascii="Comic Sans MS" w:hAnsi="Comic Sans MS"/>
                <w:sz w:val="24"/>
                <w:szCs w:val="24"/>
              </w:rPr>
              <w:t>Watch Life as a child in WW2 in Scotland Episode 1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5209C2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 x 5 =</w:t>
            </w:r>
          </w:p>
          <w:p w:rsidR="00733E5D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 x 5 =</w:t>
            </w:r>
          </w:p>
          <w:p w:rsidR="00733E5D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x 5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 in 5’s to 100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 in 3’s to 39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months of the year song.</w:t>
            </w: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Pr="00AF7429" w:rsidRDefault="00AF7429">
            <w:pPr>
              <w:rPr>
                <w:rFonts w:ascii="Comic Sans MS" w:hAnsi="Comic Sans MS"/>
                <w:sz w:val="24"/>
                <w:szCs w:val="24"/>
              </w:rPr>
            </w:pPr>
            <w:r w:rsidRPr="00AF7429">
              <w:rPr>
                <w:rFonts w:ascii="Comic Sans MS" w:hAnsi="Comic Sans MS"/>
                <w:sz w:val="24"/>
                <w:szCs w:val="24"/>
              </w:rPr>
              <w:t xml:space="preserve">Go to Music and sing-a-long songs. </w:t>
            </w:r>
            <w:r w:rsidR="006A1DCB" w:rsidRPr="00AF7429">
              <w:rPr>
                <w:rFonts w:ascii="Comic Sans MS" w:hAnsi="Comic Sans MS"/>
                <w:sz w:val="24"/>
                <w:szCs w:val="24"/>
              </w:rPr>
              <w:t>KS1 music Jack and the beanstalk. Lesson 1 -What shall we do?</w:t>
            </w:r>
          </w:p>
          <w:p w:rsidR="00A75A97" w:rsidRPr="006A1DCB" w:rsidRDefault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6A1DCB" w:rsidRPr="00EA5F9A" w:rsidRDefault="00A75A97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Let’s Get Active – Dance Zone simple movements and patterns. Watch and join in. 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>Watch Making a design box.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>Watch- The Buddhist Story of Siddhartha and the Swan and The Monkey King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</w:tr>
    </w:tbl>
    <w:p w:rsidR="00A75A97" w:rsidRDefault="005209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       </w:t>
      </w:r>
    </w:p>
    <w:p w:rsidR="005209C2" w:rsidRDefault="005209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</w:p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EA5F9A" w:rsidRDefault="00EA5F9A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5209C2" w:rsidRDefault="005209C2" w:rsidP="00832706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5209C2"/>
    <w:rsid w:val="006A1DCB"/>
    <w:rsid w:val="007055DA"/>
    <w:rsid w:val="00733E5D"/>
    <w:rsid w:val="008158E2"/>
    <w:rsid w:val="00832706"/>
    <w:rsid w:val="00A75A97"/>
    <w:rsid w:val="00AF7429"/>
    <w:rsid w:val="00BA0B5C"/>
    <w:rsid w:val="00BD66BB"/>
    <w:rsid w:val="00C2762E"/>
    <w:rsid w:val="00D455B1"/>
    <w:rsid w:val="00DC2F25"/>
    <w:rsid w:val="00EA5F9A"/>
    <w:rsid w:val="00F3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8156F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5ABCF-34EE-4D06-BD21-ADF6B8763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532C54A5</Template>
  <TotalTime>274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7</cp:revision>
  <dcterms:created xsi:type="dcterms:W3CDTF">2020-03-17T15:43:00Z</dcterms:created>
  <dcterms:modified xsi:type="dcterms:W3CDTF">2020-03-20T14:46:00Z</dcterms:modified>
</cp:coreProperties>
</file>