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Lions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7B6ACB">
        <w:rPr>
          <w:rFonts w:ascii="Comic Sans MS" w:hAnsi="Comic Sans MS"/>
          <w:b/>
          <w:sz w:val="28"/>
          <w:szCs w:val="28"/>
        </w:rPr>
        <w:tab/>
      </w:r>
      <w:bookmarkStart w:id="0" w:name="_GoBack"/>
      <w:bookmarkEnd w:id="0"/>
      <w:r w:rsidR="001616AE">
        <w:rPr>
          <w:rFonts w:ascii="Comic Sans MS" w:hAnsi="Comic Sans MS"/>
          <w:b/>
          <w:sz w:val="28"/>
          <w:szCs w:val="28"/>
        </w:rPr>
        <w:t xml:space="preserve"> 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E65F87">
        <w:rPr>
          <w:rFonts w:ascii="Comic Sans MS" w:hAnsi="Comic Sans MS"/>
          <w:b/>
          <w:sz w:val="28"/>
          <w:szCs w:val="28"/>
        </w:rPr>
        <w:t xml:space="preserve"> 22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CB0C12">
        <w:rPr>
          <w:rFonts w:ascii="Comic Sans MS" w:hAnsi="Comic Sans MS"/>
          <w:b/>
          <w:sz w:val="28"/>
          <w:szCs w:val="28"/>
        </w:rPr>
        <w:t>6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883903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 w:rsidR="00CB0C12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="00883903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883903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ool</w:t>
                  </w:r>
                  <w:proofErr w:type="spellEnd"/>
                </w:p>
              </w:tc>
              <w:tc>
                <w:tcPr>
                  <w:tcW w:w="2105" w:type="dxa"/>
                </w:tcPr>
                <w:p w:rsidR="005209C2" w:rsidRPr="00211C86" w:rsidRDefault="00883903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oof</w:t>
                  </w:r>
                  <w:proofErr w:type="spellEnd"/>
                </w:p>
              </w:tc>
              <w:tc>
                <w:tcPr>
                  <w:tcW w:w="2106" w:type="dxa"/>
                </w:tcPr>
                <w:p w:rsidR="005209C2" w:rsidRPr="00211C86" w:rsidRDefault="00883903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oom</w:t>
                  </w:r>
                  <w:proofErr w:type="spellEnd"/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CB0C12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stool</w:t>
                  </w:r>
                </w:p>
                <w:p w:rsidR="00883903" w:rsidRPr="00211C86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school</w:t>
                  </w:r>
                </w:p>
              </w:tc>
              <w:tc>
                <w:tcPr>
                  <w:tcW w:w="2105" w:type="dxa"/>
                </w:tcPr>
                <w:p w:rsidR="00CB0C12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roof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hoof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proof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spoof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F55BD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room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broom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gloom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bloom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CB0C12" w:rsidRDefault="00883903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year</w:t>
                  </w:r>
                </w:p>
                <w:p w:rsidR="00883903" w:rsidRDefault="00883903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wait</w:t>
                  </w:r>
                </w:p>
                <w:p w:rsidR="00883903" w:rsidRDefault="00883903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country</w:t>
                  </w:r>
                </w:p>
                <w:p w:rsidR="00883903" w:rsidRPr="00211C86" w:rsidRDefault="00883903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height</w:t>
                  </w:r>
                </w:p>
              </w:tc>
              <w:tc>
                <w:tcPr>
                  <w:tcW w:w="2105" w:type="dxa"/>
                </w:tcPr>
                <w:p w:rsidR="00CB0C12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else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suitcase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town</w:t>
                  </w:r>
                </w:p>
                <w:p w:rsidR="00883903" w:rsidRPr="00211C86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library</w:t>
                  </w:r>
                </w:p>
              </w:tc>
              <w:tc>
                <w:tcPr>
                  <w:tcW w:w="2106" w:type="dxa"/>
                </w:tcPr>
                <w:p w:rsidR="00CB0C12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place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already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hotel</w:t>
                  </w:r>
                </w:p>
                <w:p w:rsidR="00883903" w:rsidRPr="00211C86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woman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832706" w:rsidP="00DF4C0E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92CEB" w:rsidRDefault="00492CEB" w:rsidP="00DF4C0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492CEB" w:rsidRPr="004B2283" w:rsidRDefault="00DF4C0E" w:rsidP="00DF4C0E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</w:t>
            </w:r>
            <w:r>
              <w:rPr>
                <w:rFonts w:ascii="Comic Sans MS" w:hAnsi="Comic Sans MS"/>
                <w:sz w:val="24"/>
                <w:szCs w:val="24"/>
              </w:rPr>
              <w:t>your audio book – I’m Telling You, They’re Aliens</w:t>
            </w:r>
            <w:r w:rsidRPr="004B2283">
              <w:rPr>
                <w:rFonts w:ascii="Comic Sans MS" w:hAnsi="Comic Sans MS"/>
                <w:sz w:val="24"/>
                <w:szCs w:val="24"/>
              </w:rPr>
              <w:t>. You wil</w:t>
            </w:r>
            <w:r>
              <w:rPr>
                <w:rFonts w:ascii="Comic Sans MS" w:hAnsi="Comic Sans MS"/>
                <w:sz w:val="24"/>
                <w:szCs w:val="24"/>
              </w:rPr>
              <w:t>l find the link on the school website in P4 Literacy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492CEB" w:rsidRDefault="00492CEB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D572D0" w:rsidRDefault="00D572D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D572D0" w:rsidRDefault="00D572D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lastRenderedPageBreak/>
              <w:t>World around Us</w:t>
            </w:r>
          </w:p>
          <w:p w:rsidR="00BC1974" w:rsidRDefault="004B2283" w:rsidP="0003631A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</w:t>
            </w:r>
            <w:r w:rsidR="0003631A">
              <w:rPr>
                <w:rFonts w:ascii="Comic Sans MS" w:hAnsi="Comic Sans MS"/>
                <w:sz w:val="24"/>
                <w:szCs w:val="24"/>
              </w:rPr>
              <w:t>,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open Space, and the Space Lessons. </w:t>
            </w:r>
            <w:r w:rsidR="0003631A">
              <w:rPr>
                <w:rFonts w:ascii="Comic Sans MS" w:hAnsi="Comic Sans MS"/>
                <w:sz w:val="24"/>
                <w:szCs w:val="24"/>
              </w:rPr>
              <w:t xml:space="preserve">Scroll to the bottom and open Earth and Space - Class Clips. Watch the video </w:t>
            </w:r>
            <w:r w:rsidR="0003631A">
              <w:rPr>
                <w:rFonts w:ascii="Comic Sans MS" w:hAnsi="Comic Sans MS"/>
                <w:i/>
                <w:sz w:val="24"/>
                <w:szCs w:val="24"/>
              </w:rPr>
              <w:t>How do reactions power rockets</w:t>
            </w:r>
            <w:r w:rsidR="0003631A" w:rsidRPr="00164CAF">
              <w:rPr>
                <w:rFonts w:ascii="Comic Sans MS" w:hAnsi="Comic Sans MS"/>
                <w:i/>
                <w:sz w:val="24"/>
                <w:szCs w:val="24"/>
              </w:rPr>
              <w:t>?</w:t>
            </w:r>
            <w:r w:rsidR="0003631A">
              <w:rPr>
                <w:rFonts w:ascii="Comic Sans MS" w:hAnsi="Comic Sans MS"/>
                <w:sz w:val="24"/>
                <w:szCs w:val="24"/>
              </w:rPr>
              <w:t xml:space="preserve"> Tim Peake explains how to get to the International Space Station and Fran Scott will explain the explosive power of rocket fuel.</w:t>
            </w:r>
          </w:p>
          <w:p w:rsidR="00E00F58" w:rsidRDefault="00E00F58" w:rsidP="0003631A">
            <w:pPr>
              <w:rPr>
                <w:rFonts w:ascii="Comic Sans MS" w:hAnsi="Comic Sans MS"/>
                <w:i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Then watch </w:t>
            </w:r>
            <w:r w:rsidRPr="00E00F58">
              <w:rPr>
                <w:rFonts w:ascii="Comic Sans MS" w:hAnsi="Comic Sans MS"/>
                <w:i/>
                <w:sz w:val="24"/>
                <w:szCs w:val="24"/>
              </w:rPr>
              <w:t>How do stay alive in space?</w:t>
            </w:r>
          </w:p>
          <w:p w:rsidR="00E00F58" w:rsidRPr="00E00F58" w:rsidRDefault="00E00F58" w:rsidP="0003631A">
            <w:pPr>
              <w:rPr>
                <w:rFonts w:ascii="Comic Sans MS" w:hAnsi="Comic Sans MS"/>
                <w:sz w:val="24"/>
                <w:szCs w:val="24"/>
              </w:rPr>
            </w:pPr>
            <w:r w:rsidRPr="00E00F58">
              <w:rPr>
                <w:rFonts w:ascii="Comic Sans MS" w:hAnsi="Comic Sans MS"/>
                <w:sz w:val="24"/>
                <w:szCs w:val="24"/>
              </w:rPr>
              <w:t>Now you are ready to complete 10 things in my rocket PDF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the Parent Booklet </w:t>
            </w:r>
            <w:r w:rsidR="00B15E48">
              <w:rPr>
                <w:rFonts w:ascii="Comic Sans MS" w:hAnsi="Comic Sans MS"/>
                <w:sz w:val="24"/>
                <w:szCs w:val="24"/>
              </w:rPr>
              <w:t xml:space="preserve">2 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7E55A1">
              <w:rPr>
                <w:rFonts w:ascii="Comic Sans MS" w:hAnsi="Comic Sans MS"/>
                <w:sz w:val="24"/>
                <w:szCs w:val="24"/>
              </w:rPr>
              <w:t>“Shelters for your toys”</w:t>
            </w:r>
            <w:r w:rsidR="00B15E4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5775E">
              <w:rPr>
                <w:rFonts w:ascii="Comic Sans MS" w:hAnsi="Comic Sans MS"/>
                <w:sz w:val="24"/>
                <w:szCs w:val="24"/>
              </w:rPr>
              <w:t>activity</w:t>
            </w:r>
            <w:r w:rsidR="007E55A1">
              <w:rPr>
                <w:rFonts w:ascii="Comic Sans MS" w:hAnsi="Comic Sans MS"/>
                <w:sz w:val="24"/>
                <w:szCs w:val="24"/>
              </w:rPr>
              <w:t>,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001FC" w:rsidRDefault="003001FC" w:rsidP="003001FC">
            <w:pPr>
              <w:rPr>
                <w:rFonts w:ascii="Comic Sans MS" w:hAnsi="Comic Sans MS"/>
                <w:color w:val="FFC000"/>
                <w:sz w:val="28"/>
                <w:szCs w:val="28"/>
              </w:rPr>
            </w:pPr>
            <w:r>
              <w:rPr>
                <w:rFonts w:ascii="Comic Sans MS" w:hAnsi="Comic Sans MS"/>
                <w:color w:val="FFC000"/>
                <w:sz w:val="28"/>
                <w:szCs w:val="28"/>
              </w:rPr>
              <w:t>Sport’s Day</w:t>
            </w:r>
          </w:p>
          <w:p w:rsidR="003001FC" w:rsidRDefault="003001FC" w:rsidP="003001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Since we can’t have a Sport’s Day in school we are going to do the events at home. This week we are onto event </w:t>
            </w:r>
          </w:p>
          <w:p w:rsidR="003001FC" w:rsidRDefault="003001FC" w:rsidP="003001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C000"/>
                <w:sz w:val="24"/>
                <w:szCs w:val="24"/>
              </w:rPr>
              <w:t>4.</w:t>
            </w:r>
            <w:r>
              <w:rPr>
                <w:rFonts w:ascii="Comic Sans MS" w:hAnsi="Comic Sans MS"/>
                <w:sz w:val="24"/>
                <w:szCs w:val="24"/>
              </w:rPr>
              <w:t xml:space="preserve">Obstacle course! – You can make this as easy or as difficult as you like. I would test it on your brothers/sisters!  You could include throwing and catching, dribbling a football, balancing – walk along a brush shaft on the ground (remember to take off the brush end), jumping over a wall of toilet rolls, incorporate your climbing frame or trampoline if you have one, throwing a welly boot, egg and spoon, hopping, jumping, skipping, running backwards, crawling under a blanket,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riding your bike/scooter around toilet roll markers or flower pots. Be inventive and have fun. </w:t>
            </w:r>
          </w:p>
          <w:p w:rsidR="003001FC" w:rsidRPr="00A75A97" w:rsidRDefault="003001FC" w:rsidP="003001F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*Remember to send photos to your teacher*</w:t>
            </w: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50 ÷ 10 = 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90 ÷ 10 =</w:t>
            </w:r>
          </w:p>
          <w:p w:rsidR="00F94C19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100 ÷ 10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D572D0" w:rsidRDefault="00D572D0" w:rsidP="00492CEB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492CEB">
              <w:rPr>
                <w:rFonts w:ascii="Comic Sans MS" w:hAnsi="Comic Sans MS"/>
                <w:sz w:val="28"/>
                <w:szCs w:val="28"/>
              </w:rPr>
              <w:t>Count in 6’s to 60</w:t>
            </w: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492CEB">
              <w:rPr>
                <w:rFonts w:ascii="Comic Sans MS" w:hAnsi="Comic Sans MS"/>
                <w:sz w:val="28"/>
                <w:szCs w:val="28"/>
              </w:rPr>
              <w:t>6, 12, 18, 24, 30, 36, 42, 48, 54, 60</w:t>
            </w: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4"/>
                <w:szCs w:val="24"/>
              </w:rPr>
            </w:pPr>
            <w:r w:rsidRPr="00492CEB">
              <w:rPr>
                <w:rFonts w:ascii="Comic Sans MS" w:hAnsi="Comic Sans MS"/>
                <w:sz w:val="24"/>
                <w:szCs w:val="24"/>
              </w:rPr>
              <w:t>Hint – when counting in 6’s every number ends in a 2, 4, 6, 8 or 0</w:t>
            </w: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4"/>
                <w:szCs w:val="24"/>
              </w:rPr>
            </w:pP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4"/>
                <w:szCs w:val="24"/>
              </w:rPr>
            </w:pPr>
            <w:r w:rsidRPr="00492CEB">
              <w:rPr>
                <w:rFonts w:ascii="Comic Sans MS" w:hAnsi="Comic Sans MS"/>
                <w:sz w:val="24"/>
                <w:szCs w:val="24"/>
              </w:rPr>
              <w:t>Try singing along to the song from Scratch Garden linked below. It is also linked in P4 math</w:t>
            </w:r>
          </w:p>
          <w:p w:rsidR="00492CEB" w:rsidRPr="00492CEB" w:rsidRDefault="007B6ACB" w:rsidP="00492CEB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hyperlink r:id="rId8" w:history="1">
              <w:r w:rsidR="00492CEB" w:rsidRPr="00492CEB">
                <w:rPr>
                  <w:color w:val="0000FF"/>
                  <w:u w:val="single"/>
                </w:rPr>
                <w:t>https://www.youtube.com/watch?v=1PzW8LwH7CU</w:t>
              </w:r>
            </w:hyperlink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0A5F18" w:rsidRDefault="000A5F18" w:rsidP="000A5F1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website in P4 World around Us open Art, PE and Music. Open Space Art Lessons. Lesson </w:t>
            </w:r>
            <w:r w:rsidR="00964140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 xml:space="preserve"> –</w:t>
            </w:r>
            <w:r w:rsidR="00964140">
              <w:rPr>
                <w:rFonts w:ascii="Comic Sans MS" w:hAnsi="Comic Sans MS"/>
                <w:sz w:val="24"/>
                <w:szCs w:val="24"/>
              </w:rPr>
              <w:t>The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964140">
              <w:rPr>
                <w:rFonts w:ascii="Comic Sans MS" w:hAnsi="Comic Sans MS"/>
                <w:sz w:val="24"/>
                <w:szCs w:val="24"/>
              </w:rPr>
              <w:t>Moon</w:t>
            </w:r>
            <w:r>
              <w:rPr>
                <w:rFonts w:ascii="Comic Sans MS" w:hAnsi="Comic Sans MS"/>
                <w:sz w:val="24"/>
                <w:szCs w:val="24"/>
              </w:rPr>
              <w:t>. Enjoy!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D46E90" w:rsidRPr="00D46E90" w:rsidRDefault="00D46E90" w:rsidP="00D46E90">
            <w:pPr>
              <w:spacing w:after="160" w:line="259" w:lineRule="auto"/>
              <w:rPr>
                <w:rFonts w:ascii="Comic Sans MS" w:hAnsi="Comic Sans MS"/>
                <w:sz w:val="24"/>
                <w:szCs w:val="24"/>
              </w:rPr>
            </w:pPr>
            <w:r w:rsidRPr="00D46E90">
              <w:rPr>
                <w:rFonts w:ascii="Comic Sans MS" w:hAnsi="Comic Sans MS"/>
                <w:sz w:val="24"/>
                <w:szCs w:val="24"/>
              </w:rPr>
              <w:t xml:space="preserve">Go to Brain Breaks section of Home Learning in P3&amp;P4 The World Around Us. Click on </w:t>
            </w:r>
            <w:r>
              <w:rPr>
                <w:rFonts w:ascii="Comic Sans MS" w:hAnsi="Comic Sans MS"/>
                <w:sz w:val="24"/>
                <w:szCs w:val="24"/>
              </w:rPr>
              <w:t>Two Princes.</w:t>
            </w:r>
            <w:r w:rsidRPr="00D46E90">
              <w:rPr>
                <w:rFonts w:ascii="Comic Sans MS" w:hAnsi="Comic Sans MS"/>
                <w:sz w:val="24"/>
                <w:szCs w:val="24"/>
              </w:rPr>
              <w:t xml:space="preserve"> Turn up the sound and get </w:t>
            </w:r>
            <w:r>
              <w:rPr>
                <w:rFonts w:ascii="Comic Sans MS" w:hAnsi="Comic Sans MS"/>
                <w:sz w:val="24"/>
                <w:szCs w:val="24"/>
              </w:rPr>
              <w:t>dancing</w:t>
            </w:r>
            <w:r w:rsidRPr="00D46E90">
              <w:rPr>
                <w:rFonts w:ascii="Comic Sans MS" w:hAnsi="Comic Sans MS"/>
                <w:sz w:val="24"/>
                <w:szCs w:val="24"/>
              </w:rPr>
              <w:t>!</w:t>
            </w:r>
          </w:p>
          <w:p w:rsidR="00020DA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B0AF4" w:rsidRPr="00741A21" w:rsidRDefault="00BB0AF4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8167D8" w:rsidRDefault="008167D8" w:rsidP="008167D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website in P4 World around Us open Design and Technology P4. Have a go at </w:t>
            </w:r>
            <w:r w:rsidR="00FC4D4F">
              <w:rPr>
                <w:rFonts w:ascii="Comic Sans MS" w:hAnsi="Comic Sans MS"/>
                <w:sz w:val="24"/>
                <w:szCs w:val="24"/>
              </w:rPr>
              <w:t xml:space="preserve">Aeronautical Engineers </w:t>
            </w:r>
            <w:r w:rsidR="00EC0DA8">
              <w:rPr>
                <w:rFonts w:ascii="Comic Sans MS" w:hAnsi="Comic Sans MS"/>
                <w:sz w:val="24"/>
                <w:szCs w:val="24"/>
              </w:rPr>
              <w:t>Rocket.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020DAA" w:rsidRDefault="005B6697" w:rsidP="0064376F">
            <w:pPr>
              <w:rPr>
                <w:rFonts w:ascii="Comic Sans MS" w:hAnsi="Comic Sans MS"/>
                <w:sz w:val="24"/>
                <w:szCs w:val="24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2175E0" w:rsidRPr="00020DAA" w:rsidRDefault="002175E0" w:rsidP="002175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Our Rules for Living</w:t>
            </w:r>
          </w:p>
          <w:p w:rsidR="005B6697" w:rsidRPr="00A75A97" w:rsidRDefault="002175E0" w:rsidP="002175E0">
            <w:pPr>
              <w:rPr>
                <w:rFonts w:ascii="Comic Sans MS" w:hAnsi="Comic Sans MS"/>
                <w:sz w:val="28"/>
                <w:szCs w:val="28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 xml:space="preserve">Watch </w:t>
            </w:r>
            <w:r>
              <w:rPr>
                <w:rFonts w:ascii="Comic Sans MS" w:hAnsi="Comic Sans MS"/>
                <w:sz w:val="24"/>
                <w:szCs w:val="24"/>
              </w:rPr>
              <w:t>Rules for Living – The 10 Commandments</w:t>
            </w:r>
            <w:r w:rsidRPr="00020DAA">
              <w:rPr>
                <w:rFonts w:ascii="Comic Sans MS" w:hAnsi="Comic Sans MS"/>
                <w:sz w:val="24"/>
                <w:szCs w:val="24"/>
              </w:rPr>
              <w:t>. Complete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Fruits of the Spirit document</w:t>
            </w:r>
            <w:r w:rsidRPr="00020DAA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This is a booklet but don’t worry if you don’t have a printer you can talk through the answers with an adult instead of writing your answers.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9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20DAA"/>
    <w:rsid w:val="0003631A"/>
    <w:rsid w:val="000A5F18"/>
    <w:rsid w:val="000B57EF"/>
    <w:rsid w:val="000F2BC1"/>
    <w:rsid w:val="000F4A13"/>
    <w:rsid w:val="00117FD8"/>
    <w:rsid w:val="001616AE"/>
    <w:rsid w:val="001C1E6C"/>
    <w:rsid w:val="002175E0"/>
    <w:rsid w:val="00217D05"/>
    <w:rsid w:val="00231EB4"/>
    <w:rsid w:val="002D4B00"/>
    <w:rsid w:val="003001FC"/>
    <w:rsid w:val="00352CB9"/>
    <w:rsid w:val="00375205"/>
    <w:rsid w:val="003944E4"/>
    <w:rsid w:val="00492CEB"/>
    <w:rsid w:val="004B1631"/>
    <w:rsid w:val="004B2283"/>
    <w:rsid w:val="004B2B26"/>
    <w:rsid w:val="004E53EA"/>
    <w:rsid w:val="00506601"/>
    <w:rsid w:val="00513760"/>
    <w:rsid w:val="005209C2"/>
    <w:rsid w:val="00584E46"/>
    <w:rsid w:val="005A0CF2"/>
    <w:rsid w:val="005B6697"/>
    <w:rsid w:val="0064376F"/>
    <w:rsid w:val="006A1DCB"/>
    <w:rsid w:val="007076C3"/>
    <w:rsid w:val="00733E5D"/>
    <w:rsid w:val="00741A21"/>
    <w:rsid w:val="0075775E"/>
    <w:rsid w:val="007B6ACB"/>
    <w:rsid w:val="007E55A1"/>
    <w:rsid w:val="008157A6"/>
    <w:rsid w:val="008158E2"/>
    <w:rsid w:val="008167D8"/>
    <w:rsid w:val="00832706"/>
    <w:rsid w:val="00883903"/>
    <w:rsid w:val="00964140"/>
    <w:rsid w:val="009F3D2E"/>
    <w:rsid w:val="00A7535A"/>
    <w:rsid w:val="00A75A97"/>
    <w:rsid w:val="00A809B4"/>
    <w:rsid w:val="00AA4A1D"/>
    <w:rsid w:val="00B11101"/>
    <w:rsid w:val="00B15E48"/>
    <w:rsid w:val="00BA0B5C"/>
    <w:rsid w:val="00BB0AF4"/>
    <w:rsid w:val="00BC1974"/>
    <w:rsid w:val="00BD66BB"/>
    <w:rsid w:val="00C2762E"/>
    <w:rsid w:val="00C27842"/>
    <w:rsid w:val="00C4285B"/>
    <w:rsid w:val="00CB0C12"/>
    <w:rsid w:val="00CB3F45"/>
    <w:rsid w:val="00D455B1"/>
    <w:rsid w:val="00D46E90"/>
    <w:rsid w:val="00D572D0"/>
    <w:rsid w:val="00D65A3B"/>
    <w:rsid w:val="00DF4C0E"/>
    <w:rsid w:val="00E00F58"/>
    <w:rsid w:val="00E65F87"/>
    <w:rsid w:val="00EA5F9A"/>
    <w:rsid w:val="00EC0DA8"/>
    <w:rsid w:val="00F0151F"/>
    <w:rsid w:val="00F35BBC"/>
    <w:rsid w:val="00F55BD3"/>
    <w:rsid w:val="00F94C19"/>
    <w:rsid w:val="00FC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E478B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1E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1PzW8LwH7C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662EA-804C-4542-931E-BF39CE229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A10DED5A</Template>
  <TotalTime>403</TotalTime>
  <Pages>3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 DUNN</cp:lastModifiedBy>
  <cp:revision>36</cp:revision>
  <dcterms:created xsi:type="dcterms:W3CDTF">2020-04-22T11:20:00Z</dcterms:created>
  <dcterms:modified xsi:type="dcterms:W3CDTF">2020-06-19T12:10:00Z</dcterms:modified>
</cp:coreProperties>
</file>