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77B" w:rsidRDefault="003925AB" w:rsidP="003925AB">
      <w:pPr>
        <w:jc w:val="center"/>
      </w:pPr>
      <w:r>
        <w:t>Good Morning P4!</w:t>
      </w:r>
    </w:p>
    <w:p w:rsidR="004D5196" w:rsidRDefault="003925AB" w:rsidP="003925AB">
      <w:r>
        <w:t xml:space="preserve">I hope you had a lovely Easter break. Your literacy work this week is to make a Time Capsule booklet all about what’s happening right now. </w:t>
      </w:r>
      <w:r w:rsidR="004D5196">
        <w:t>A time capsule is something you record lots of memories in so you can look back when you are older and remember what life was like during that time.</w:t>
      </w:r>
    </w:p>
    <w:p w:rsidR="003925AB" w:rsidRDefault="003925AB" w:rsidP="003925AB">
      <w:r>
        <w:t>You can print it out and staple it together when you have finished if you like, or you can record everything in a book or on some plain paper if you have it. You may want a folder to put anything else</w:t>
      </w:r>
      <w:r>
        <w:t xml:space="preserve"> in</w:t>
      </w:r>
      <w:r>
        <w:t xml:space="preserve"> you want to keep like art work.</w:t>
      </w:r>
    </w:p>
    <w:p w:rsidR="003925AB" w:rsidRDefault="003925AB" w:rsidP="003925AB">
      <w:pPr>
        <w:rPr>
          <w:u w:val="single"/>
        </w:rPr>
      </w:pPr>
      <w:r w:rsidRPr="003925AB">
        <w:rPr>
          <w:u w:val="single"/>
        </w:rPr>
        <w:t>Day 1</w:t>
      </w:r>
    </w:p>
    <w:p w:rsidR="003925AB" w:rsidRDefault="003925AB" w:rsidP="003925AB">
      <w:r>
        <w:t>The first day is the cover</w:t>
      </w:r>
      <w:r w:rsidR="004D5196">
        <w:t xml:space="preserve"> which you can colour in to make nice and bright</w:t>
      </w:r>
      <w:r>
        <w:t xml:space="preserve"> and the first page which is a picture.</w:t>
      </w:r>
    </w:p>
    <w:p w:rsidR="003925AB" w:rsidRDefault="003925AB" w:rsidP="003925AB">
      <w:pPr>
        <w:rPr>
          <w:u w:val="single"/>
        </w:rPr>
      </w:pPr>
      <w:r w:rsidRPr="003925AB">
        <w:rPr>
          <w:u w:val="single"/>
        </w:rPr>
        <w:t>Day 2</w:t>
      </w:r>
    </w:p>
    <w:p w:rsidR="003925AB" w:rsidRDefault="003925AB" w:rsidP="003925AB">
      <w:r>
        <w:t xml:space="preserve">The second page is all about you! </w:t>
      </w:r>
    </w:p>
    <w:p w:rsidR="003925AB" w:rsidRDefault="003925AB" w:rsidP="003925AB">
      <w:pPr>
        <w:rPr>
          <w:u w:val="single"/>
        </w:rPr>
      </w:pPr>
      <w:r w:rsidRPr="003925AB">
        <w:rPr>
          <w:u w:val="single"/>
        </w:rPr>
        <w:t>Day 3</w:t>
      </w:r>
    </w:p>
    <w:p w:rsidR="003925AB" w:rsidRDefault="003925AB" w:rsidP="003925AB">
      <w:r>
        <w:t>This page is all about how you are feeling.</w:t>
      </w:r>
    </w:p>
    <w:p w:rsidR="003925AB" w:rsidRDefault="003925AB" w:rsidP="003925AB">
      <w:r w:rsidRPr="003925AB">
        <w:rPr>
          <w:u w:val="single"/>
        </w:rPr>
        <w:t>Day 4</w:t>
      </w:r>
    </w:p>
    <w:p w:rsidR="003925AB" w:rsidRDefault="004D5196" w:rsidP="003925AB">
      <w:r>
        <w:t>This about connecting with other people and your community.</w:t>
      </w:r>
    </w:p>
    <w:p w:rsidR="004D5196" w:rsidRDefault="004D5196" w:rsidP="003925AB">
      <w:r w:rsidRPr="004D5196">
        <w:rPr>
          <w:u w:val="single"/>
        </w:rPr>
        <w:t>Day 5</w:t>
      </w:r>
    </w:p>
    <w:p w:rsidR="004D5196" w:rsidRDefault="004D5196" w:rsidP="004D5196">
      <w:r>
        <w:t>This is all about the things you are doing to keep busy at home and then a page to record handprints. Don’t worry if you haven’t got any paint you can draw round people’s hands instead.</w:t>
      </w:r>
      <w:r w:rsidRPr="004D5196">
        <w:t xml:space="preserve"> </w:t>
      </w:r>
      <w:r>
        <w:t>You can print it out and staple it together when you have finished if you like, or you can record everything in a book or on some plain paper if you have it. You may want a folder to put anything else you want to keep like art work.</w:t>
      </w:r>
    </w:p>
    <w:p w:rsidR="004D5196" w:rsidRDefault="00CB4830" w:rsidP="003925AB">
      <w:r>
        <w:t>We will put the rest of the pages on next week.</w:t>
      </w:r>
    </w:p>
    <w:p w:rsidR="00CB4830" w:rsidRDefault="00CB4830" w:rsidP="003925AB">
      <w:r>
        <w:t xml:space="preserve">Ms </w:t>
      </w:r>
      <w:proofErr w:type="spellStart"/>
      <w:r>
        <w:t>Youde</w:t>
      </w:r>
      <w:proofErr w:type="spellEnd"/>
      <w:r>
        <w:t>, Mrs Adams and Miss Dunn.</w:t>
      </w:r>
      <w:bookmarkStart w:id="0" w:name="_GoBack"/>
      <w:bookmarkEnd w:id="0"/>
    </w:p>
    <w:p w:rsidR="004D5196" w:rsidRDefault="004D5196" w:rsidP="003925AB"/>
    <w:p w:rsidR="004D5196" w:rsidRPr="004D5196" w:rsidRDefault="00CB4830" w:rsidP="003925AB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-192575</wp:posOffset>
            </wp:positionH>
            <wp:positionV relativeFrom="paragraph">
              <wp:posOffset>284319</wp:posOffset>
            </wp:positionV>
            <wp:extent cx="1911350" cy="1278255"/>
            <wp:effectExtent l="0" t="0" r="0" b="0"/>
            <wp:wrapThrough wrapText="bothSides">
              <wp:wrapPolygon edited="0">
                <wp:start x="0" y="0"/>
                <wp:lineTo x="0" y="21246"/>
                <wp:lineTo x="21313" y="21246"/>
                <wp:lineTo x="2131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0_04_07_Lowe_Frances_Time_Capsule_002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1278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405685</wp:posOffset>
            </wp:positionV>
            <wp:extent cx="1032958" cy="721217"/>
            <wp:effectExtent l="0" t="0" r="0" b="3175"/>
            <wp:wrapThrough wrapText="bothSides">
              <wp:wrapPolygon edited="0">
                <wp:start x="0" y="0"/>
                <wp:lineTo x="0" y="21124"/>
                <wp:lineTo x="21122" y="21124"/>
                <wp:lineTo x="2112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ARLABEL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958" cy="721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4481374</wp:posOffset>
            </wp:positionH>
            <wp:positionV relativeFrom="paragraph">
              <wp:posOffset>343830</wp:posOffset>
            </wp:positionV>
            <wp:extent cx="1513205" cy="1137285"/>
            <wp:effectExtent l="0" t="0" r="0" b="5715"/>
            <wp:wrapThrough wrapText="bothSides">
              <wp:wrapPolygon edited="0">
                <wp:start x="0" y="0"/>
                <wp:lineTo x="0" y="21347"/>
                <wp:lineTo x="21210" y="21347"/>
                <wp:lineTo x="2121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ime_Capsule_flat_preview_featured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5196" w:rsidRPr="004D5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5AB"/>
    <w:rsid w:val="003925AB"/>
    <w:rsid w:val="004D5196"/>
    <w:rsid w:val="00CB4830"/>
    <w:rsid w:val="00D9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099B6"/>
  <w15:chartTrackingRefBased/>
  <w15:docId w15:val="{8CA71B39-494A-4925-A9F9-B37FEDB5F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BCEFD6C</Template>
  <TotalTime>23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2020-04-08T11:23:00Z</dcterms:created>
  <dcterms:modified xsi:type="dcterms:W3CDTF">2020-04-08T11:47:00Z</dcterms:modified>
</cp:coreProperties>
</file>