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98B" w:rsidRPr="004B098B" w:rsidRDefault="0066196D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sz w:val="32"/>
          <w:szCs w:val="32"/>
          <w:lang w:eastAsia="en-GB"/>
        </w:rPr>
        <w:drawing>
          <wp:inline distT="0" distB="0" distL="0" distR="0">
            <wp:extent cx="812717" cy="1182807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aguar_sitting-edit1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319" cy="120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32"/>
          <w:szCs w:val="32"/>
        </w:rPr>
        <w:t xml:space="preserve">   JAGUARS!!</w:t>
      </w:r>
      <w:bookmarkStart w:id="0" w:name="_GoBack"/>
      <w:bookmarkEnd w:id="0"/>
    </w:p>
    <w:p w:rsidR="00304CE4" w:rsidRPr="00304CE4" w:rsidRDefault="00304CE4" w:rsidP="004B098B">
      <w:pPr>
        <w:jc w:val="center"/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Remember we played this game in my room?</w:t>
      </w:r>
      <w:r w:rsidR="00E5482F">
        <w:rPr>
          <w:rFonts w:ascii="Comic Sans MS" w:hAnsi="Comic Sans MS"/>
          <w:sz w:val="28"/>
          <w:szCs w:val="28"/>
        </w:rPr>
        <w:t xml:space="preserve"> It’s a great game for helping us to remember what these important words say!!</w:t>
      </w:r>
    </w:p>
    <w:p w:rsidR="00304CE4" w:rsidRPr="0066196D" w:rsidRDefault="00304CE4" w:rsidP="0066196D">
      <w:pPr>
        <w:jc w:val="center"/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You are going to have to make your own page!!</w:t>
      </w:r>
      <w:r w:rsidR="004B098B">
        <w:rPr>
          <w:rFonts w:ascii="Comic Sans MS" w:hAnsi="Comic Sans MS"/>
          <w:sz w:val="28"/>
          <w:szCs w:val="28"/>
        </w:rPr>
        <w:t xml:space="preserve"> (unless you have a printer!!)</w:t>
      </w:r>
      <w:r w:rsidRPr="00304CE4">
        <w:rPr>
          <w:rFonts w:ascii="Comic Sans MS" w:hAnsi="Comic Sans MS"/>
          <w:sz w:val="28"/>
          <w:szCs w:val="28"/>
        </w:rPr>
        <w:t xml:space="preserve"> It has to have 6 boxes. So</w:t>
      </w:r>
      <w:r w:rsidR="00E5482F">
        <w:rPr>
          <w:rFonts w:ascii="Comic Sans MS" w:hAnsi="Comic Sans MS"/>
          <w:sz w:val="28"/>
          <w:szCs w:val="28"/>
        </w:rPr>
        <w:t>-</w:t>
      </w:r>
      <w:r w:rsidRPr="00304CE4">
        <w:rPr>
          <w:rFonts w:ascii="Comic Sans MS" w:hAnsi="Comic Sans MS"/>
          <w:sz w:val="28"/>
          <w:szCs w:val="28"/>
        </w:rPr>
        <w:t xml:space="preserve"> draw a line down the middle of you page. Then 2 lines across your page. Now you have 6 boxes. Give each box a number like mine. </w:t>
      </w:r>
      <w:r>
        <w:rPr>
          <w:rFonts w:ascii="Comic Sans MS" w:hAnsi="Comic Sans MS"/>
          <w:sz w:val="28"/>
          <w:szCs w:val="28"/>
        </w:rPr>
        <w:t>Write one word in each box like mine.</w:t>
      </w:r>
      <w:r w:rsidR="00E5482F">
        <w:rPr>
          <w:rFonts w:ascii="Comic Sans MS" w:hAnsi="Comic Sans MS"/>
          <w:sz w:val="28"/>
          <w:szCs w:val="28"/>
        </w:rPr>
        <w:t xml:space="preserve"> Well done!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4CE4" w:rsidTr="00304CE4"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1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  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>play</w:t>
            </w:r>
          </w:p>
        </w:tc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 2</w:t>
            </w:r>
          </w:p>
          <w:p w:rsidR="00304CE4" w:rsidRPr="00B57FDA" w:rsidRDefault="00B57FDA" w:rsidP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</w:t>
            </w:r>
            <w:r w:rsidR="00304CE4"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can</w:t>
            </w:r>
          </w:p>
          <w:p w:rsidR="00304CE4" w:rsidRPr="00B57FDA" w:rsidRDefault="00304CE4" w:rsidP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 </w:t>
            </w:r>
          </w:p>
        </w:tc>
      </w:tr>
      <w:tr w:rsidR="00304CE4" w:rsidTr="00304CE4"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3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</w:t>
            </w:r>
          </w:p>
          <w:p w:rsidR="00304CE4" w:rsidRPr="00B57FDA" w:rsidRDefault="00B57FDA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    he</w:t>
            </w:r>
          </w:p>
        </w:tc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>4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>go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  <w:tr w:rsidR="00304CE4" w:rsidTr="00304CE4"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>5</w:t>
            </w: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</w:t>
            </w:r>
          </w:p>
          <w:p w:rsidR="00304CE4" w:rsidRPr="00B57FDA" w:rsidRDefault="00304CE4" w:rsidP="004B098B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            </w:t>
            </w:r>
            <w:r w:rsidR="00B57FDA" w:rsidRPr="00B57FDA">
              <w:rPr>
                <w:rFonts w:ascii="Comic Sans MS" w:hAnsi="Comic Sans MS"/>
                <w:color w:val="FF0000"/>
                <w:sz w:val="40"/>
                <w:szCs w:val="40"/>
              </w:rPr>
              <w:t xml:space="preserve">   </w:t>
            </w:r>
            <w:r w:rsidR="004B098B">
              <w:rPr>
                <w:rFonts w:ascii="Comic Sans MS" w:hAnsi="Comic Sans MS"/>
                <w:color w:val="FF0000"/>
                <w:sz w:val="40"/>
                <w:szCs w:val="40"/>
              </w:rPr>
              <w:t>are</w:t>
            </w:r>
          </w:p>
        </w:tc>
        <w:tc>
          <w:tcPr>
            <w:tcW w:w="4508" w:type="dxa"/>
          </w:tcPr>
          <w:p w:rsidR="00304CE4" w:rsidRPr="00B57FDA" w:rsidRDefault="00304CE4">
            <w:pPr>
              <w:rPr>
                <w:rFonts w:ascii="Comic Sans MS" w:hAnsi="Comic Sans MS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>6</w:t>
            </w:r>
          </w:p>
          <w:p w:rsidR="00304CE4" w:rsidRPr="00B57FDA" w:rsidRDefault="00B57FDA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B57FDA">
              <w:rPr>
                <w:rFonts w:ascii="Comic Sans MS" w:hAnsi="Comic Sans MS"/>
                <w:sz w:val="40"/>
                <w:szCs w:val="40"/>
              </w:rPr>
              <w:t xml:space="preserve">                 </w:t>
            </w:r>
            <w:r w:rsidR="004B098B">
              <w:rPr>
                <w:rFonts w:ascii="Comic Sans MS" w:hAnsi="Comic Sans MS"/>
                <w:color w:val="FF0000"/>
                <w:sz w:val="40"/>
                <w:szCs w:val="40"/>
              </w:rPr>
              <w:t>said</w:t>
            </w:r>
          </w:p>
          <w:p w:rsidR="00304CE4" w:rsidRPr="00B57FDA" w:rsidRDefault="00304CE4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</w:tbl>
    <w:p w:rsidR="00304CE4" w:rsidRDefault="00304CE4">
      <w:pPr>
        <w:rPr>
          <w:rFonts w:ascii="Comic Sans MS" w:hAnsi="Comic Sans MS"/>
          <w:sz w:val="32"/>
          <w:szCs w:val="32"/>
        </w:rPr>
      </w:pPr>
    </w:p>
    <w:p w:rsidR="00E5482F" w:rsidRPr="00E5482F" w:rsidRDefault="00E5482F" w:rsidP="004B098B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 w:rsidRPr="00E5482F">
        <w:rPr>
          <w:rFonts w:ascii="Comic Sans MS" w:hAnsi="Comic Sans MS"/>
          <w:sz w:val="28"/>
          <w:szCs w:val="28"/>
        </w:rPr>
        <w:t xml:space="preserve">If </w:t>
      </w:r>
      <w:r>
        <w:rPr>
          <w:rFonts w:ascii="Comic Sans MS" w:hAnsi="Comic Sans MS"/>
          <w:sz w:val="28"/>
          <w:szCs w:val="28"/>
        </w:rPr>
        <w:t>you have a dice- brilliant!</w:t>
      </w:r>
      <w:r w:rsidRPr="00E5482F">
        <w:rPr>
          <w:rFonts w:ascii="Comic Sans MS" w:hAnsi="Comic Sans MS"/>
          <w:sz w:val="28"/>
          <w:szCs w:val="28"/>
        </w:rPr>
        <w:t xml:space="preserve"> Just throw the dice, say the word in that box and cover it. You can just use a piece</w:t>
      </w:r>
      <w:r w:rsidR="0037619A">
        <w:rPr>
          <w:rFonts w:ascii="Comic Sans MS" w:hAnsi="Comic Sans MS"/>
          <w:sz w:val="28"/>
          <w:szCs w:val="28"/>
        </w:rPr>
        <w:t xml:space="preserve"> of paper instead of a counter to cover the word.</w:t>
      </w:r>
      <w:r w:rsidRPr="00E5482F">
        <w:rPr>
          <w:rFonts w:ascii="Comic Sans MS" w:hAnsi="Comic Sans MS"/>
          <w:sz w:val="28"/>
          <w:szCs w:val="28"/>
        </w:rPr>
        <w:t xml:space="preserve"> If you don’t have a dice, cut out 6 bits of card from an old cereal box. Write the numbers 1,2,3,4,5 and 6 on the bits of card. Turn the numbers over and when it’s your turn, pick a card and say the word in the box with the same number!</w:t>
      </w:r>
    </w:p>
    <w:sectPr w:rsidR="00E5482F" w:rsidRPr="00E5482F" w:rsidSect="00304CE4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E4" w:rsidRDefault="00304CE4" w:rsidP="00304CE4">
      <w:pPr>
        <w:spacing w:after="0" w:line="240" w:lineRule="auto"/>
      </w:pPr>
      <w:r>
        <w:separator/>
      </w:r>
    </w:p>
  </w:endnote>
  <w:end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E4" w:rsidRDefault="00304CE4" w:rsidP="00304CE4">
      <w:pPr>
        <w:spacing w:after="0" w:line="240" w:lineRule="auto"/>
      </w:pPr>
      <w:r>
        <w:separator/>
      </w:r>
    </w:p>
  </w:footnote>
  <w:foot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E4"/>
    <w:rsid w:val="00304CE4"/>
    <w:rsid w:val="0037619A"/>
    <w:rsid w:val="004218AE"/>
    <w:rsid w:val="004B098B"/>
    <w:rsid w:val="0066196D"/>
    <w:rsid w:val="009D4D1C"/>
    <w:rsid w:val="00B57FDA"/>
    <w:rsid w:val="00E5482F"/>
    <w:rsid w:val="00EB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E177F"/>
  <w15:chartTrackingRefBased/>
  <w15:docId w15:val="{4978EBD8-2397-4396-B747-E9B7ED9C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40A80938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2021-01-04T11:10:00Z</dcterms:created>
  <dcterms:modified xsi:type="dcterms:W3CDTF">2021-01-04T11:10:00Z</dcterms:modified>
</cp:coreProperties>
</file>