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DE7FA8">
        <w:rPr>
          <w:rFonts w:ascii="Comic Sans MS" w:hAnsi="Comic Sans MS"/>
          <w:b/>
          <w:sz w:val="28"/>
          <w:szCs w:val="28"/>
        </w:rPr>
        <w:t>Jaguars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E65F87">
        <w:rPr>
          <w:rFonts w:ascii="Comic Sans MS" w:hAnsi="Comic Sans MS"/>
          <w:b/>
          <w:sz w:val="28"/>
          <w:szCs w:val="28"/>
        </w:rPr>
        <w:t xml:space="preserve"> </w:t>
      </w:r>
      <w:r w:rsidR="00DE6727">
        <w:rPr>
          <w:rFonts w:ascii="Comic Sans MS" w:hAnsi="Comic Sans MS"/>
          <w:b/>
          <w:sz w:val="28"/>
          <w:szCs w:val="28"/>
        </w:rPr>
        <w:t>03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DE6727">
        <w:rPr>
          <w:rFonts w:ascii="Comic Sans MS" w:hAnsi="Comic Sans MS"/>
          <w:b/>
          <w:sz w:val="28"/>
          <w:szCs w:val="28"/>
        </w:rPr>
        <w:t>1</w:t>
      </w:r>
      <w:r w:rsidR="008158E2">
        <w:rPr>
          <w:rFonts w:ascii="Comic Sans MS" w:hAnsi="Comic Sans MS"/>
          <w:b/>
          <w:sz w:val="28"/>
          <w:szCs w:val="28"/>
        </w:rPr>
        <w:t>/2</w:t>
      </w:r>
      <w:r w:rsidR="00DE6727">
        <w:rPr>
          <w:rFonts w:ascii="Comic Sans MS" w:hAnsi="Comic Sans MS"/>
          <w:b/>
          <w:sz w:val="28"/>
          <w:szCs w:val="28"/>
        </w:rPr>
        <w:t>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0D37CD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0D37C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CB0C12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="0088390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1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Tuesday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2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Wednesday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3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Thursday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0D37CD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int</w:t>
                  </w:r>
                  <w:proofErr w:type="spellEnd"/>
                </w:p>
              </w:tc>
              <w:tc>
                <w:tcPr>
                  <w:tcW w:w="2105" w:type="dxa"/>
                </w:tcPr>
                <w:p w:rsidR="005209C2" w:rsidRPr="00211C86" w:rsidRDefault="000D37CD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int</w:t>
                  </w:r>
                  <w:proofErr w:type="spellEnd"/>
                </w:p>
              </w:tc>
              <w:tc>
                <w:tcPr>
                  <w:tcW w:w="2106" w:type="dxa"/>
                </w:tcPr>
                <w:p w:rsidR="005209C2" w:rsidRPr="00211C86" w:rsidRDefault="000D37CD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unt</w:t>
                  </w:r>
                  <w:proofErr w:type="spellEnd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mint</w:t>
                  </w:r>
                </w:p>
                <w:p w:rsidR="000D37CD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tint</w:t>
                  </w:r>
                </w:p>
                <w:p w:rsidR="000D37CD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print</w:t>
                  </w:r>
                </w:p>
                <w:p w:rsidR="000D37CD" w:rsidRPr="00211C86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sprint</w:t>
                  </w:r>
                </w:p>
              </w:tc>
              <w:tc>
                <w:tcPr>
                  <w:tcW w:w="2105" w:type="dxa"/>
                </w:tcPr>
                <w:p w:rsidR="00CB0C12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hint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flint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splint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squint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F55BD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hunt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</w:t>
                  </w:r>
                  <w:r w:rsidR="000D37CD">
                    <w:rPr>
                      <w:rFonts w:ascii="Comic Sans MS" w:hAnsi="Comic Sans MS"/>
                      <w:sz w:val="24"/>
                      <w:szCs w:val="24"/>
                    </w:rPr>
                    <w:t>lunt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grunt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stunt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CB0C12" w:rsidRDefault="00FB216C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were</w:t>
                  </w:r>
                </w:p>
                <w:p w:rsidR="00883903" w:rsidRDefault="00FB216C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go</w:t>
                  </w:r>
                </w:p>
                <w:p w:rsidR="00FB216C" w:rsidRDefault="00FB216C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little</w:t>
                  </w:r>
                </w:p>
                <w:p w:rsidR="00883903" w:rsidRPr="00211C86" w:rsidRDefault="00883903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CB0C12" w:rsidRDefault="00FB216C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as</w:t>
                  </w:r>
                </w:p>
                <w:p w:rsidR="00883903" w:rsidRDefault="00FB216C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no</w:t>
                  </w:r>
                </w:p>
                <w:p w:rsidR="00FB216C" w:rsidRDefault="00FB216C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mum</w:t>
                  </w:r>
                </w:p>
                <w:p w:rsidR="00883903" w:rsidRPr="00211C86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0D37CD" w:rsidRDefault="00FB216C" w:rsidP="000D37C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one</w:t>
                  </w:r>
                </w:p>
                <w:p w:rsidR="000D37CD" w:rsidRDefault="00FB216C" w:rsidP="000D37C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them</w:t>
                  </w:r>
                </w:p>
                <w:p w:rsidR="00FB216C" w:rsidRDefault="00FB216C" w:rsidP="000D37C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do</w:t>
                  </w:r>
                </w:p>
                <w:p w:rsidR="000D37CD" w:rsidRPr="00211C86" w:rsidRDefault="000D37CD" w:rsidP="000D37C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Pr="004B2283" w:rsidRDefault="00832706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  <w:r w:rsidR="000D37CD">
              <w:rPr>
                <w:rFonts w:ascii="Comic Sans MS" w:hAnsi="Comic Sans MS"/>
                <w:sz w:val="24"/>
                <w:szCs w:val="24"/>
              </w:rPr>
              <w:t>reading books</w:t>
            </w: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B2283" w:rsidRPr="00E40C34" w:rsidRDefault="00E40C34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3001FC" w:rsidRPr="00561EB1" w:rsidRDefault="00561EB1" w:rsidP="00E40C34">
            <w:pPr>
              <w:rPr>
                <w:rFonts w:ascii="Comic Sans MS" w:hAnsi="Comic Sans MS"/>
                <w:sz w:val="24"/>
                <w:szCs w:val="24"/>
              </w:rPr>
            </w:pPr>
            <w:r w:rsidRPr="00561EB1">
              <w:rPr>
                <w:rFonts w:ascii="Comic Sans MS" w:hAnsi="Comic Sans MS"/>
                <w:sz w:val="24"/>
                <w:szCs w:val="24"/>
              </w:rPr>
              <w:t xml:space="preserve">Create your own </w:t>
            </w:r>
            <w:r>
              <w:rPr>
                <w:rFonts w:ascii="Comic Sans MS" w:hAnsi="Comic Sans MS"/>
                <w:sz w:val="24"/>
                <w:szCs w:val="24"/>
              </w:rPr>
              <w:t>“</w:t>
            </w:r>
            <w:r w:rsidRPr="00561EB1">
              <w:rPr>
                <w:rFonts w:ascii="Comic Sans MS" w:hAnsi="Comic Sans MS"/>
                <w:sz w:val="24"/>
                <w:szCs w:val="24"/>
              </w:rPr>
              <w:t>Iced Sun Catchers</w:t>
            </w:r>
            <w:r>
              <w:rPr>
                <w:rFonts w:ascii="Comic Sans MS" w:hAnsi="Comic Sans MS"/>
                <w:sz w:val="24"/>
                <w:szCs w:val="24"/>
              </w:rPr>
              <w:t>”</w:t>
            </w:r>
            <w:r w:rsidRPr="00561EB1">
              <w:rPr>
                <w:rFonts w:ascii="Comic Sans MS" w:hAnsi="Comic Sans MS"/>
                <w:sz w:val="24"/>
                <w:szCs w:val="24"/>
              </w:rPr>
              <w:t>. The instructions and pictures to help are below.</w:t>
            </w:r>
          </w:p>
          <w:p w:rsidR="00E40C34" w:rsidRDefault="00561EB1" w:rsidP="00E40C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 would love to see pictures of your creations.</w:t>
            </w:r>
          </w:p>
          <w:p w:rsidR="00561EB1" w:rsidRDefault="00561EB1" w:rsidP="00E40C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Have fun!</w:t>
            </w:r>
          </w:p>
          <w:p w:rsidR="00E40C34" w:rsidRDefault="00E40C34" w:rsidP="00E40C3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40C34" w:rsidRDefault="00E40C34" w:rsidP="00E40C3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40C34" w:rsidRDefault="00E40C34" w:rsidP="00E40C3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40C34" w:rsidRPr="00E40C34" w:rsidRDefault="00E40C34" w:rsidP="00E40C34">
            <w:pPr>
              <w:rPr>
                <w:rFonts w:ascii="Comic Sans MS" w:hAnsi="Comic Sans MS"/>
                <w:b/>
                <w:color w:val="FFCC00"/>
                <w:sz w:val="20"/>
                <w:szCs w:val="20"/>
              </w:rPr>
            </w:pPr>
            <w:r w:rsidRPr="00E40C34">
              <w:rPr>
                <w:rFonts w:ascii="Comic Sans MS" w:hAnsi="Comic Sans MS"/>
                <w:b/>
                <w:color w:val="FFCC00"/>
                <w:sz w:val="20"/>
                <w:szCs w:val="20"/>
              </w:rPr>
              <w:lastRenderedPageBreak/>
              <w:t>Ice Sun Catchers</w:t>
            </w:r>
          </w:p>
          <w:p w:rsidR="00E40C34" w:rsidRPr="00E40C34" w:rsidRDefault="00E40C34" w:rsidP="00E40C34">
            <w:pPr>
              <w:rPr>
                <w:noProof/>
                <w:sz w:val="20"/>
                <w:szCs w:val="20"/>
                <w:lang w:eastAsia="en-GB"/>
              </w:rPr>
            </w:pP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495CEE4" wp14:editId="322EE6BB">
                  <wp:extent cx="1419960" cy="1621155"/>
                  <wp:effectExtent l="0" t="0" r="8890" b="0"/>
                  <wp:docPr id="1" name="Picture 1" descr="How to Make Ice Sun Catchers (Great Winter Craft!) | FeltMag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to Make Ice Sun Catchers (Great Winter Craft!) | FeltMagn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91" b="17685"/>
                          <a:stretch/>
                        </pic:blipFill>
                        <pic:spPr bwMode="auto">
                          <a:xfrm>
                            <a:off x="0" y="0"/>
                            <a:ext cx="1428013" cy="1630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40C3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C566EF9" wp14:editId="2AEC1489">
                  <wp:extent cx="2383782" cy="1587874"/>
                  <wp:effectExtent l="0" t="0" r="0" b="0"/>
                  <wp:docPr id="2" name="Picture 2" descr="MUM Ice Suncatchers To Warm Up Your Day | Ice crafts, Wint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UM Ice Suncatchers To Warm Up Your Day | Ice crafts, Wint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5803" cy="1615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0C3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t xml:space="preserve"> 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EDC0D40" wp14:editId="6AF52BCF">
                      <wp:simplePos x="0" y="0"/>
                      <wp:positionH relativeFrom="column">
                        <wp:posOffset>5423535</wp:posOffset>
                      </wp:positionH>
                      <wp:positionV relativeFrom="paragraph">
                        <wp:posOffset>317500</wp:posOffset>
                      </wp:positionV>
                      <wp:extent cx="971550" cy="914400"/>
                      <wp:effectExtent l="0" t="0" r="19050" b="19050"/>
                      <wp:wrapSquare wrapText="bothSides"/>
                      <wp:docPr id="2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0C34" w:rsidRDefault="00E40C34" w:rsidP="00E40C34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7430BFB" wp14:editId="122F8443">
                                        <wp:extent cx="742950" cy="799475"/>
                                        <wp:effectExtent l="0" t="0" r="0" b="635"/>
                                        <wp:docPr id="22" name="Picture 22" descr="Playing With Water at -25F | Pajari Girl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" descr="Playing With Water at -25F | Pajari Girl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r="30303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44906" cy="8015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DC0D4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27.05pt;margin-top:25pt;width:76.5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" strokecolor="window">
                      <v:textbox>
                        <w:txbxContent>
                          <w:p w:rsidR="00E40C34" w:rsidRDefault="00E40C34" w:rsidP="00E40C3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430BFB" wp14:editId="122F8443">
                                  <wp:extent cx="742950" cy="799475"/>
                                  <wp:effectExtent l="0" t="0" r="0" b="635"/>
                                  <wp:docPr id="22" name="Picture 22" descr="Playing With Water at -25F | Pajari Girl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Playing With Water at -25F | Pajari Girl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3030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906" cy="801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>Materials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Muffin baking tray/tin, string or wool, leaves, petals, pieces of chopped fruit, water.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 xml:space="preserve">Step 1 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Place a piece of string into the muffin tray.</w:t>
            </w:r>
            <w:r w:rsidRPr="00E40C34">
              <w:rPr>
                <w:noProof/>
                <w:sz w:val="20"/>
                <w:szCs w:val="20"/>
                <w:lang w:eastAsia="en-GB"/>
              </w:rPr>
              <w:t xml:space="preserve"> 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 xml:space="preserve">Step 2 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place your leaves and petals into the muffin tray and fill with water. Add food colouring if you wish.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 xml:space="preserve">Step 3 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Place in the freezer for a couple of hours.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 xml:space="preserve">Step 4 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Remove from the freezer and hang from a tree. Watch the sun light bouncing off the ice. 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How long does it take to melt? 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Is there a difference on sunny and cloudy days?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b/>
                <w:noProof/>
                <w:color w:val="FFCC00"/>
                <w:sz w:val="20"/>
                <w:szCs w:val="20"/>
                <w:lang w:eastAsia="en-GB"/>
              </w:rPr>
              <w:t>Alternatively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If you want to go </w:t>
            </w: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>bigger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you could use a cake tin and a plastic cup or a plastic bowl and ribbon.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A9EA30D" wp14:editId="12E2177F">
                  <wp:extent cx="1268532" cy="951400"/>
                  <wp:effectExtent l="0" t="0" r="8255" b="1270"/>
                  <wp:docPr id="4" name="Picture 4" descr="ice suncatchers | Supermom Extraordinai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ce suncatchers | Supermom Extraordinai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529" cy="961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6AC1A96" wp14:editId="1384AFDB">
                  <wp:extent cx="1395385" cy="930257"/>
                  <wp:effectExtent l="0" t="0" r="0" b="3810"/>
                  <wp:docPr id="5" name="Picture 5" descr="Ice Sun Catch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ce Sun Catch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186" cy="937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C34" w:rsidRPr="00561EB1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Or if you want to go </w:t>
            </w: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>smaller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use ice cube trays.</w:t>
            </w:r>
            <w:r w:rsidRPr="00E40C34">
              <w:rPr>
                <w:noProof/>
                <w:sz w:val="20"/>
                <w:szCs w:val="20"/>
                <w:lang w:eastAsia="en-GB"/>
              </w:rPr>
              <w:t xml:space="preserve">   </w:t>
            </w: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5B2359" wp14:editId="1767EF6A">
                  <wp:extent cx="1527524" cy="898543"/>
                  <wp:effectExtent l="0" t="0" r="0" b="0"/>
                  <wp:docPr id="6" name="Picture 6" descr="Nanny Anita's Ice Sun Catchers | Nanny Anita | My Ba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anny Anita's Ice Sun Catchers | Nanny Anita | My Ba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115" cy="91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Pr="000D37CD" w:rsidRDefault="000D37CD" w:rsidP="00CB3F45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Tuesday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– add 10</w:t>
            </w:r>
          </w:p>
          <w:p w:rsidR="00E65F87" w:rsidRPr="000D37CD" w:rsidRDefault="00E65F87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 xml:space="preserve">1 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 xml:space="preserve">+ </w:t>
            </w:r>
            <w:r w:rsidRPr="000D37CD">
              <w:rPr>
                <w:rFonts w:ascii="Comic Sans MS" w:hAnsi="Comic Sans MS"/>
                <w:sz w:val="24"/>
                <w:szCs w:val="24"/>
              </w:rPr>
              <w:t>10 =</w:t>
            </w:r>
          </w:p>
          <w:p w:rsidR="00E65F87" w:rsidRPr="000D37CD" w:rsidRDefault="00C023CA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</w:t>
            </w:r>
          </w:p>
          <w:p w:rsidR="00E65F87" w:rsidRPr="000D37CD" w:rsidRDefault="00C023CA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</w:t>
            </w:r>
          </w:p>
          <w:p w:rsidR="00E65F87" w:rsidRPr="000D37CD" w:rsidRDefault="00C023CA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</w:t>
            </w:r>
          </w:p>
          <w:p w:rsidR="00E65F87" w:rsidRDefault="00C023CA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 </w:t>
            </w:r>
          </w:p>
          <w:p w:rsidR="00C023CA" w:rsidRPr="000D37CD" w:rsidRDefault="00C023CA" w:rsidP="00E65F87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  <w:p w:rsidR="000D37CD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Wednesday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– add 20</w:t>
            </w:r>
          </w:p>
          <w:p w:rsidR="00E65F87" w:rsidRPr="000D37CD" w:rsidRDefault="00C023CA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E65F87" w:rsidRPr="000D37CD" w:rsidRDefault="00C023CA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E65F87" w:rsidRPr="000D37CD" w:rsidRDefault="00C023CA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F94C19" w:rsidRDefault="00C023CA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C023CA">
              <w:rPr>
                <w:rFonts w:ascii="Comic Sans MS" w:hAnsi="Comic Sans MS"/>
                <w:sz w:val="24"/>
                <w:szCs w:val="24"/>
              </w:rPr>
              <w:t>0</w:t>
            </w:r>
            <w:r>
              <w:rPr>
                <w:rFonts w:ascii="Comic Sans MS" w:hAnsi="Comic Sans MS"/>
                <w:sz w:val="24"/>
                <w:szCs w:val="24"/>
              </w:rPr>
              <w:t xml:space="preserve"> + </w:t>
            </w:r>
            <w:r w:rsidR="00C023CA">
              <w:rPr>
                <w:rFonts w:ascii="Comic Sans MS" w:hAnsi="Comic Sans MS"/>
                <w:sz w:val="24"/>
                <w:szCs w:val="24"/>
              </w:rPr>
              <w:t>1</w:t>
            </w:r>
            <w:r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Default="000D37CD" w:rsidP="000D37C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Numeracy - </w:t>
            </w:r>
            <w:r w:rsidR="000D37CD">
              <w:rPr>
                <w:rFonts w:ascii="Comic Sans MS" w:hAnsi="Comic Sans MS"/>
                <w:color w:val="00B050"/>
                <w:sz w:val="28"/>
                <w:szCs w:val="28"/>
              </w:rPr>
              <w:t>tables</w:t>
            </w:r>
          </w:p>
          <w:p w:rsidR="000D37CD" w:rsidRP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 – add 30</w:t>
            </w:r>
          </w:p>
          <w:p w:rsidR="000D37CD" w:rsidRPr="000D37CD" w:rsidRDefault="00C023CA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 xml:space="preserve">0 +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Pr="000D37CD" w:rsidRDefault="00C023CA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30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 xml:space="preserve"> +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Pr="000D37CD" w:rsidRDefault="00C023CA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 xml:space="preserve"> +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Default="00C023CA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50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 xml:space="preserve"> +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Default="00C023CA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60</w:t>
            </w:r>
            <w:r w:rsidR="000D37CD">
              <w:rPr>
                <w:rFonts w:ascii="Comic Sans MS" w:hAnsi="Comic Sans MS"/>
                <w:sz w:val="24"/>
                <w:szCs w:val="24"/>
              </w:rPr>
              <w:t xml:space="preserve"> +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75775E" w:rsidRPr="00F0151F" w:rsidRDefault="000A5F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Art, PE and Music. Open </w:t>
            </w:r>
            <w:r w:rsidR="00E40C34">
              <w:rPr>
                <w:rFonts w:ascii="Comic Sans MS" w:hAnsi="Comic Sans MS"/>
                <w:sz w:val="24"/>
                <w:szCs w:val="24"/>
              </w:rPr>
              <w:t xml:space="preserve">January Art Lesson – </w:t>
            </w:r>
            <w:r w:rsidR="00E40C34" w:rsidRPr="00561EB1">
              <w:rPr>
                <w:rFonts w:ascii="Comic Sans MS" w:hAnsi="Comic Sans MS"/>
                <w:i/>
                <w:color w:val="00B0F0"/>
                <w:sz w:val="24"/>
                <w:szCs w:val="24"/>
              </w:rPr>
              <w:t>Winter Tree</w:t>
            </w:r>
            <w:r w:rsidR="00E40C34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>
              <w:rPr>
                <w:rFonts w:ascii="Comic Sans MS" w:hAnsi="Comic Sans MS"/>
                <w:sz w:val="24"/>
                <w:szCs w:val="24"/>
              </w:rPr>
              <w:t>Enjoy!</w:t>
            </w:r>
          </w:p>
          <w:p w:rsidR="00561EB1" w:rsidRDefault="00561EB1" w:rsidP="00A75A97">
            <w:pPr>
              <w:rPr>
                <w:rFonts w:ascii="Comic Sans MS" w:hAnsi="Comic Sans MS"/>
                <w:color w:val="00FF00"/>
                <w:sz w:val="28"/>
                <w:szCs w:val="28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D46E90" w:rsidRPr="00E40C34" w:rsidRDefault="00D46E90" w:rsidP="00D46E90">
            <w:pPr>
              <w:spacing w:after="160" w:line="259" w:lineRule="auto"/>
              <w:rPr>
                <w:rFonts w:ascii="Comic Sans MS" w:hAnsi="Comic Sans MS"/>
              </w:rPr>
            </w:pPr>
            <w:r w:rsidRPr="00E40C34">
              <w:rPr>
                <w:rFonts w:ascii="Comic Sans MS" w:hAnsi="Comic Sans MS"/>
              </w:rPr>
              <w:t xml:space="preserve">Go to Brain Breaks section of Home Learning in P3&amp;P4 The World Around Us. Click on </w:t>
            </w:r>
            <w:r w:rsidR="003D1021" w:rsidRPr="00E40C34">
              <w:rPr>
                <w:rFonts w:ascii="Comic Sans MS" w:hAnsi="Comic Sans MS"/>
              </w:rPr>
              <w:t>Can’t Stop the Feeling</w:t>
            </w:r>
            <w:r w:rsidRPr="00E40C34">
              <w:rPr>
                <w:rFonts w:ascii="Comic Sans MS" w:hAnsi="Comic Sans MS"/>
              </w:rPr>
              <w:t>. Turn up the sound and get dancing!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lastRenderedPageBreak/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3D1021" w:rsidRDefault="005B6697" w:rsidP="002175E0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2175E0" w:rsidRPr="00020DAA" w:rsidRDefault="000D37CD" w:rsidP="002175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Bible Stories – Jonah and the Whale</w:t>
            </w:r>
          </w:p>
          <w:p w:rsidR="005B6697" w:rsidRDefault="002175E0" w:rsidP="000D37CD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 w:rsidR="000D37CD">
              <w:rPr>
                <w:rFonts w:ascii="Comic Sans MS" w:hAnsi="Comic Sans MS"/>
                <w:sz w:val="24"/>
                <w:szCs w:val="24"/>
              </w:rPr>
              <w:t>the Story of Jonah and the Whale.</w:t>
            </w:r>
          </w:p>
          <w:p w:rsid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5 open ended questions to ask Jonah.</w:t>
            </w:r>
          </w:p>
          <w:p w:rsidR="000D37CD" w:rsidRPr="000D37CD" w:rsidRDefault="000D37CD" w:rsidP="000D37CD">
            <w:pPr>
              <w:rPr>
                <w:rFonts w:ascii="Comic Sans MS" w:hAnsi="Comic Sans MS"/>
                <w:i/>
                <w:sz w:val="28"/>
                <w:szCs w:val="28"/>
              </w:rPr>
            </w:pPr>
            <w:r w:rsidRPr="003D1021">
              <w:rPr>
                <w:rFonts w:ascii="Comic Sans MS" w:hAnsi="Comic Sans MS"/>
                <w:b/>
                <w:i/>
                <w:sz w:val="24"/>
                <w:szCs w:val="24"/>
              </w:rPr>
              <w:t>Remember</w:t>
            </w:r>
            <w:r w:rsidRPr="000D37CD">
              <w:rPr>
                <w:rFonts w:ascii="Comic Sans MS" w:hAnsi="Comic Sans MS"/>
                <w:i/>
                <w:sz w:val="24"/>
                <w:szCs w:val="24"/>
              </w:rPr>
              <w:t xml:space="preserve"> open ended questions usually start with – who, where, when, what, why?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15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3631A"/>
    <w:rsid w:val="000A5F18"/>
    <w:rsid w:val="000B57EF"/>
    <w:rsid w:val="000D37CD"/>
    <w:rsid w:val="000F2BC1"/>
    <w:rsid w:val="000F4A13"/>
    <w:rsid w:val="00117FD8"/>
    <w:rsid w:val="001616AE"/>
    <w:rsid w:val="001C1E6C"/>
    <w:rsid w:val="002175E0"/>
    <w:rsid w:val="00217D05"/>
    <w:rsid w:val="00231EB4"/>
    <w:rsid w:val="002D4B00"/>
    <w:rsid w:val="003001FC"/>
    <w:rsid w:val="00352CB9"/>
    <w:rsid w:val="00375205"/>
    <w:rsid w:val="003944E4"/>
    <w:rsid w:val="003D1021"/>
    <w:rsid w:val="00492CEB"/>
    <w:rsid w:val="004B1631"/>
    <w:rsid w:val="004B2283"/>
    <w:rsid w:val="004B2B26"/>
    <w:rsid w:val="004E53EA"/>
    <w:rsid w:val="00506601"/>
    <w:rsid w:val="00513760"/>
    <w:rsid w:val="005209C2"/>
    <w:rsid w:val="00561EB1"/>
    <w:rsid w:val="00584E46"/>
    <w:rsid w:val="005A0CF2"/>
    <w:rsid w:val="005B6697"/>
    <w:rsid w:val="0064376F"/>
    <w:rsid w:val="006A1DCB"/>
    <w:rsid w:val="007076C3"/>
    <w:rsid w:val="00733E5D"/>
    <w:rsid w:val="00741A21"/>
    <w:rsid w:val="0075775E"/>
    <w:rsid w:val="007B6ACB"/>
    <w:rsid w:val="007E55A1"/>
    <w:rsid w:val="008157A6"/>
    <w:rsid w:val="008158E2"/>
    <w:rsid w:val="008167D8"/>
    <w:rsid w:val="00832706"/>
    <w:rsid w:val="00883903"/>
    <w:rsid w:val="008D3F1C"/>
    <w:rsid w:val="00964140"/>
    <w:rsid w:val="009F3D2E"/>
    <w:rsid w:val="00A7535A"/>
    <w:rsid w:val="00A75A97"/>
    <w:rsid w:val="00A809B4"/>
    <w:rsid w:val="00AA4A1D"/>
    <w:rsid w:val="00B11101"/>
    <w:rsid w:val="00B15E48"/>
    <w:rsid w:val="00BA0B5C"/>
    <w:rsid w:val="00BB0AF4"/>
    <w:rsid w:val="00BC1974"/>
    <w:rsid w:val="00BD66BB"/>
    <w:rsid w:val="00C023CA"/>
    <w:rsid w:val="00C2762E"/>
    <w:rsid w:val="00C27842"/>
    <w:rsid w:val="00C4285B"/>
    <w:rsid w:val="00CB0C12"/>
    <w:rsid w:val="00CB3F45"/>
    <w:rsid w:val="00D455B1"/>
    <w:rsid w:val="00D46E90"/>
    <w:rsid w:val="00D572D0"/>
    <w:rsid w:val="00D65A3B"/>
    <w:rsid w:val="00DC7701"/>
    <w:rsid w:val="00DE6727"/>
    <w:rsid w:val="00DE7FA8"/>
    <w:rsid w:val="00DF4C0E"/>
    <w:rsid w:val="00E00F58"/>
    <w:rsid w:val="00E40C34"/>
    <w:rsid w:val="00E65F87"/>
    <w:rsid w:val="00EA5F9A"/>
    <w:rsid w:val="00EC0DA8"/>
    <w:rsid w:val="00F0151F"/>
    <w:rsid w:val="00F35BBC"/>
    <w:rsid w:val="00F55BD3"/>
    <w:rsid w:val="00F94C19"/>
    <w:rsid w:val="00FB216C"/>
    <w:rsid w:val="00FC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D5B11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1E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1B842-2926-40A4-97A4-1EACCA903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6A2A8E63</Template>
  <TotalTime>4</TotalTime>
  <Pages>3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4</cp:revision>
  <dcterms:created xsi:type="dcterms:W3CDTF">2021-01-04T13:44:00Z</dcterms:created>
  <dcterms:modified xsi:type="dcterms:W3CDTF">2021-01-04T13:47:00Z</dcterms:modified>
</cp:coreProperties>
</file>