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BD62D8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914609">
        <w:rPr>
          <w:rFonts w:ascii="Comic Sans MS" w:hAnsi="Comic Sans MS"/>
          <w:b/>
          <w:sz w:val="28"/>
          <w:szCs w:val="28"/>
        </w:rPr>
        <w:t xml:space="preserve">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CB0C12">
        <w:rPr>
          <w:rFonts w:ascii="Comic Sans MS" w:hAnsi="Comic Sans MS"/>
          <w:b/>
          <w:sz w:val="28"/>
          <w:szCs w:val="28"/>
        </w:rPr>
        <w:t>01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B0C1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30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ch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meek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cheek</w:t>
                  </w:r>
                </w:p>
              </w:tc>
              <w:tc>
                <w:tcPr>
                  <w:tcW w:w="2105" w:type="dxa"/>
                </w:tcPr>
                <w:p w:rsidR="00CB0C12" w:rsidRDefault="00CB0C12" w:rsidP="00CB0C1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beer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queer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beech</w:t>
                  </w:r>
                </w:p>
                <w:p w:rsidR="005209C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speech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screech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4285B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CB0C12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started</w:t>
                  </w:r>
                </w:p>
                <w:p w:rsidR="00CB0C12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course</w:t>
                  </w:r>
                </w:p>
                <w:p w:rsidR="00CB0C12" w:rsidRPr="00211C86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serious</w:t>
                  </w:r>
                </w:p>
              </w:tc>
              <w:tc>
                <w:tcPr>
                  <w:tcW w:w="2105" w:type="dxa"/>
                </w:tcPr>
                <w:p w:rsidR="00C4285B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which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finish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straight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accident</w:t>
                  </w:r>
                </w:p>
              </w:tc>
              <w:tc>
                <w:tcPr>
                  <w:tcW w:w="2106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both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true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clothes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question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2D4B00">
              <w:rPr>
                <w:rFonts w:ascii="Comic Sans MS" w:hAnsi="Comic Sans MS"/>
                <w:sz w:val="24"/>
                <w:szCs w:val="24"/>
              </w:rPr>
              <w:t>six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</w:t>
            </w:r>
            <w:r w:rsidR="00B111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C1974">
              <w:rPr>
                <w:rFonts w:ascii="Comic Sans MS" w:hAnsi="Comic Sans MS"/>
                <w:sz w:val="24"/>
                <w:szCs w:val="24"/>
              </w:rPr>
              <w:t>Scroll to the bottom and open The Earth Class Clips. Watch the first 4 videos – don’t worry they are all very short and write a few sentences about each one.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(49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in the world’s most northerly city (2min 15sec)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Earth’s orbit of the sun (1 min 6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do we get day and night? ( 1 min 39 sec)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Art, Nature and You!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11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CB0C1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12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“2, 4, 6, 8 who do we appreciate? Even numbers!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3 – Shooting stars.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Bye Bye Bye. Turn up the sound and dance!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20DAA" w:rsidRPr="0078016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out – your mum might join in this one!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making a </w:t>
            </w:r>
            <w:r w:rsidR="004E53EA">
              <w:rPr>
                <w:rFonts w:ascii="Comic Sans MS" w:hAnsi="Comic Sans MS"/>
                <w:sz w:val="24"/>
                <w:szCs w:val="24"/>
              </w:rPr>
              <w:t>Paper Plate Flying Saucer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2D4B0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 Prayer and have a go at singing along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020DA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 document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A5F18"/>
    <w:rsid w:val="000B57EF"/>
    <w:rsid w:val="000F4A13"/>
    <w:rsid w:val="00117FD8"/>
    <w:rsid w:val="00217D05"/>
    <w:rsid w:val="00231EB4"/>
    <w:rsid w:val="002D4B00"/>
    <w:rsid w:val="002D51FF"/>
    <w:rsid w:val="00352CB9"/>
    <w:rsid w:val="00375205"/>
    <w:rsid w:val="003944E4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8157A6"/>
    <w:rsid w:val="008158E2"/>
    <w:rsid w:val="008167D8"/>
    <w:rsid w:val="00832706"/>
    <w:rsid w:val="00914609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2D8"/>
    <w:rsid w:val="00BD66BB"/>
    <w:rsid w:val="00C2762E"/>
    <w:rsid w:val="00C27842"/>
    <w:rsid w:val="00C4285B"/>
    <w:rsid w:val="00CB0C12"/>
    <w:rsid w:val="00CB3F45"/>
    <w:rsid w:val="00D455B1"/>
    <w:rsid w:val="00D65A3B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1D9F2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DF7DD-DF46-45FF-A680-04675AAB0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55AA3896</Template>
  <TotalTime>313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24</cp:revision>
  <dcterms:created xsi:type="dcterms:W3CDTF">2020-04-22T11:20:00Z</dcterms:created>
  <dcterms:modified xsi:type="dcterms:W3CDTF">2020-05-29T11:23:00Z</dcterms:modified>
</cp:coreProperties>
</file>