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C6E" w:rsidRDefault="00BB4C6E" w:rsidP="00BB4C6E">
      <w:pPr>
        <w:jc w:val="center"/>
      </w:pPr>
      <w:r>
        <w:t xml:space="preserve">                               Compare and Contrast 2 planets</w:t>
      </w:r>
    </w:p>
    <w:p w:rsidR="00BB4C6E" w:rsidRDefault="00BB4C6E" w:rsidP="00BB4C6E">
      <w:pPr>
        <w:ind w:left="2160"/>
      </w:pPr>
      <w:r>
        <w:t xml:space="preserve">                                  Planet </w:t>
      </w:r>
      <w:proofErr w:type="gramStart"/>
      <w:r>
        <w:t>1  Mars</w:t>
      </w:r>
      <w:proofErr w:type="gramEnd"/>
      <w:r>
        <w:t xml:space="preserve">         Planet 2 Earth</w:t>
      </w:r>
    </w:p>
    <w:p w:rsidR="00BB4C6E" w:rsidRDefault="00BB4C6E" w:rsidP="00BB4C6E">
      <w:pPr>
        <w:jc w:val="center"/>
      </w:pPr>
    </w:p>
    <w:p w:rsidR="00BB4C6E" w:rsidRDefault="00BB4C6E" w:rsidP="00BB4C6E">
      <w:r>
        <w:t>Introduction</w:t>
      </w:r>
    </w:p>
    <w:tbl>
      <w:tblPr>
        <w:tblStyle w:val="TableGrid"/>
        <w:tblW w:w="0" w:type="auto"/>
        <w:tblLook w:val="04A0" w:firstRow="1" w:lastRow="0" w:firstColumn="1" w:lastColumn="0" w:noHBand="0" w:noVBand="1"/>
      </w:tblPr>
      <w:tblGrid>
        <w:gridCol w:w="9016"/>
      </w:tblGrid>
      <w:tr w:rsidR="00BB4C6E" w:rsidTr="00F375E5">
        <w:trPr>
          <w:trHeight w:val="2014"/>
        </w:trPr>
        <w:tc>
          <w:tcPr>
            <w:tcW w:w="9016" w:type="dxa"/>
          </w:tcPr>
          <w:p w:rsidR="00BB4C6E" w:rsidRDefault="00BB4C6E" w:rsidP="00F375E5"/>
          <w:p w:rsidR="00BB4C6E" w:rsidRDefault="00BB4C6E" w:rsidP="00F375E5">
            <w:r>
              <w:t>Today we are looking at Earth and Mars. We are going to talk about how they are different in some ways and how they have some things that are the same.</w:t>
            </w:r>
          </w:p>
        </w:tc>
      </w:tr>
    </w:tbl>
    <w:p w:rsidR="00BB4C6E" w:rsidRDefault="00BB4C6E" w:rsidP="00BB4C6E"/>
    <w:p w:rsidR="00BB4C6E" w:rsidRDefault="00BB4C6E" w:rsidP="00BB4C6E">
      <w:r>
        <w:t>How are they the same?</w:t>
      </w:r>
    </w:p>
    <w:tbl>
      <w:tblPr>
        <w:tblStyle w:val="TableGrid"/>
        <w:tblW w:w="0" w:type="auto"/>
        <w:tblLook w:val="04A0" w:firstRow="1" w:lastRow="0" w:firstColumn="1" w:lastColumn="0" w:noHBand="0" w:noVBand="1"/>
      </w:tblPr>
      <w:tblGrid>
        <w:gridCol w:w="9016"/>
      </w:tblGrid>
      <w:tr w:rsidR="00BB4C6E" w:rsidTr="00F375E5">
        <w:trPr>
          <w:trHeight w:val="2211"/>
        </w:trPr>
        <w:tc>
          <w:tcPr>
            <w:tcW w:w="9016" w:type="dxa"/>
          </w:tcPr>
          <w:p w:rsidR="00BB4C6E" w:rsidRDefault="00BB4C6E" w:rsidP="00F375E5"/>
          <w:p w:rsidR="00BB4C6E" w:rsidRDefault="00BB4C6E" w:rsidP="00F375E5">
            <w:r w:rsidRPr="00F83974">
              <w:rPr>
                <w:color w:val="FF0000"/>
              </w:rPr>
              <w:t xml:space="preserve">First of </w:t>
            </w:r>
            <w:proofErr w:type="gramStart"/>
            <w:r w:rsidRPr="00F83974">
              <w:rPr>
                <w:color w:val="FF0000"/>
              </w:rPr>
              <w:t>all</w:t>
            </w:r>
            <w:proofErr w:type="gramEnd"/>
            <w:r w:rsidRPr="00F83974">
              <w:rPr>
                <w:color w:val="FF0000"/>
              </w:rPr>
              <w:t xml:space="preserve"> </w:t>
            </w:r>
            <w:r>
              <w:t xml:space="preserve">Mars and Earth are both the same as they both have mountains. </w:t>
            </w:r>
            <w:r w:rsidRPr="00F83974">
              <w:rPr>
                <w:color w:val="FF0000"/>
              </w:rPr>
              <w:t>Next</w:t>
            </w:r>
            <w:r>
              <w:t xml:space="preserve"> they </w:t>
            </w:r>
            <w:r w:rsidRPr="00F83974">
              <w:rPr>
                <w:color w:val="FF0000"/>
              </w:rPr>
              <w:t>are alike because</w:t>
            </w:r>
            <w:r>
              <w:t xml:space="preserve"> they are both rocky planets. </w:t>
            </w:r>
            <w:r w:rsidRPr="00F83974">
              <w:rPr>
                <w:color w:val="FF0000"/>
              </w:rPr>
              <w:t>Also</w:t>
            </w:r>
            <w:r>
              <w:t xml:space="preserve"> they  have moons and inner planets.</w:t>
            </w:r>
          </w:p>
        </w:tc>
      </w:tr>
    </w:tbl>
    <w:p w:rsidR="00BB4C6E" w:rsidRDefault="00BB4C6E" w:rsidP="00BB4C6E"/>
    <w:p w:rsidR="00BB4C6E" w:rsidRDefault="00BB4C6E" w:rsidP="00BB4C6E">
      <w:r>
        <w:t>How are they different?</w:t>
      </w:r>
    </w:p>
    <w:tbl>
      <w:tblPr>
        <w:tblStyle w:val="TableGrid"/>
        <w:tblW w:w="0" w:type="auto"/>
        <w:tblLook w:val="04A0" w:firstRow="1" w:lastRow="0" w:firstColumn="1" w:lastColumn="0" w:noHBand="0" w:noVBand="1"/>
      </w:tblPr>
      <w:tblGrid>
        <w:gridCol w:w="9016"/>
      </w:tblGrid>
      <w:tr w:rsidR="00BB4C6E" w:rsidTr="00F375E5">
        <w:trPr>
          <w:trHeight w:val="2058"/>
        </w:trPr>
        <w:tc>
          <w:tcPr>
            <w:tcW w:w="9016" w:type="dxa"/>
          </w:tcPr>
          <w:p w:rsidR="00BB4C6E" w:rsidRDefault="00BB4C6E" w:rsidP="00F375E5"/>
          <w:p w:rsidR="00BB4C6E" w:rsidRDefault="00BB4C6E" w:rsidP="00F375E5">
            <w:proofErr w:type="gramStart"/>
            <w:r w:rsidRPr="00F83974">
              <w:rPr>
                <w:color w:val="FF0000"/>
              </w:rPr>
              <w:t>Firstly</w:t>
            </w:r>
            <w:proofErr w:type="gramEnd"/>
            <w:r w:rsidRPr="00F83974">
              <w:rPr>
                <w:color w:val="FF0000"/>
              </w:rPr>
              <w:t xml:space="preserve"> </w:t>
            </w:r>
            <w:r>
              <w:t xml:space="preserve">Earth has gravity whereas Mars does not. As well as that Earth only has one moon but Mars has two. </w:t>
            </w:r>
            <w:r w:rsidRPr="00F83974">
              <w:rPr>
                <w:color w:val="FF0000"/>
              </w:rPr>
              <w:t xml:space="preserve">As well as that </w:t>
            </w:r>
            <w:r>
              <w:t xml:space="preserve">Earth is green and blue but Mars is red. </w:t>
            </w:r>
            <w:proofErr w:type="spellStart"/>
            <w:r w:rsidRPr="00F83974">
              <w:rPr>
                <w:color w:val="FF0000"/>
              </w:rPr>
              <w:t>Further more</w:t>
            </w:r>
            <w:proofErr w:type="spellEnd"/>
            <w:r w:rsidRPr="00F83974">
              <w:rPr>
                <w:color w:val="FF0000"/>
              </w:rPr>
              <w:t xml:space="preserve"> </w:t>
            </w:r>
            <w:r>
              <w:t xml:space="preserve">Earth has water </w:t>
            </w:r>
            <w:proofErr w:type="gramStart"/>
            <w:r>
              <w:t xml:space="preserve">but  </w:t>
            </w:r>
            <w:proofErr w:type="spellStart"/>
            <w:r>
              <w:t>but</w:t>
            </w:r>
            <w:proofErr w:type="spellEnd"/>
            <w:proofErr w:type="gramEnd"/>
            <w:r>
              <w:t xml:space="preserve"> Mars doesn’t. As well as that Earth is closer to the sun but Mars is further away.</w:t>
            </w:r>
          </w:p>
        </w:tc>
      </w:tr>
    </w:tbl>
    <w:p w:rsidR="00BB4C6E" w:rsidRDefault="00BB4C6E" w:rsidP="00BB4C6E"/>
    <w:p w:rsidR="00BB4C6E" w:rsidRDefault="00BB4C6E" w:rsidP="00BB4C6E">
      <w:r>
        <w:t>Conclusion</w:t>
      </w:r>
    </w:p>
    <w:tbl>
      <w:tblPr>
        <w:tblStyle w:val="TableGrid"/>
        <w:tblW w:w="0" w:type="auto"/>
        <w:tblLook w:val="04A0" w:firstRow="1" w:lastRow="0" w:firstColumn="1" w:lastColumn="0" w:noHBand="0" w:noVBand="1"/>
      </w:tblPr>
      <w:tblGrid>
        <w:gridCol w:w="9016"/>
      </w:tblGrid>
      <w:tr w:rsidR="00BB4C6E" w:rsidTr="00F375E5">
        <w:trPr>
          <w:trHeight w:val="2327"/>
        </w:trPr>
        <w:tc>
          <w:tcPr>
            <w:tcW w:w="9016" w:type="dxa"/>
          </w:tcPr>
          <w:p w:rsidR="00BB4C6E" w:rsidRDefault="00BB4C6E" w:rsidP="00F375E5">
            <w:r>
              <w:t xml:space="preserve">We have shown many ways that Earth and Mars are the same. We have also talked about ways that they are different. A </w:t>
            </w:r>
            <w:r w:rsidRPr="00F83974">
              <w:rPr>
                <w:color w:val="FF0000"/>
              </w:rPr>
              <w:t xml:space="preserve">really interesting fact </w:t>
            </w:r>
            <w:r>
              <w:t>about them is that they both have the same amount of land and Mars has the biggest mountain in the solar system.</w:t>
            </w:r>
          </w:p>
        </w:tc>
      </w:tr>
    </w:tbl>
    <w:p w:rsidR="00BB4C6E" w:rsidRDefault="00BB4C6E" w:rsidP="00BB4C6E">
      <w:r>
        <w:rPr>
          <w:noProof/>
          <w:lang w:eastAsia="en-GB"/>
        </w:rPr>
        <w:drawing>
          <wp:anchor distT="0" distB="0" distL="114300" distR="114300" simplePos="0" relativeHeight="251659264" behindDoc="1" locked="0" layoutInCell="1" allowOverlap="1" wp14:anchorId="5644E6C3" wp14:editId="2C55A63A">
            <wp:simplePos x="0" y="0"/>
            <wp:positionH relativeFrom="column">
              <wp:posOffset>381000</wp:posOffset>
            </wp:positionH>
            <wp:positionV relativeFrom="paragraph">
              <wp:posOffset>65405</wp:posOffset>
            </wp:positionV>
            <wp:extent cx="419100" cy="420864"/>
            <wp:effectExtent l="0" t="0" r="0" b="0"/>
            <wp:wrapTight wrapText="bothSides">
              <wp:wrapPolygon edited="0">
                <wp:start x="3927" y="0"/>
                <wp:lineTo x="0" y="3915"/>
                <wp:lineTo x="0" y="16640"/>
                <wp:lineTo x="3927" y="20556"/>
                <wp:lineTo x="4909" y="20556"/>
                <wp:lineTo x="15709" y="20556"/>
                <wp:lineTo x="16691" y="20556"/>
                <wp:lineTo x="20618" y="16640"/>
                <wp:lineTo x="20618" y="3915"/>
                <wp:lineTo x="16691" y="0"/>
                <wp:lineTo x="3927"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toon-1298905_960_720[1].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19100" cy="420864"/>
                    </a:xfrm>
                    <a:prstGeom prst="rect">
                      <a:avLst/>
                    </a:prstGeom>
                  </pic:spPr>
                </pic:pic>
              </a:graphicData>
            </a:graphic>
          </wp:anchor>
        </w:drawing>
      </w:r>
      <w:r>
        <w:t xml:space="preserve">                               </w:t>
      </w:r>
      <w:r>
        <w:rPr>
          <w:noProof/>
          <w:lang w:eastAsia="en-GB"/>
        </w:rPr>
        <w:drawing>
          <wp:inline distT="0" distB="0" distL="0" distR="0" wp14:anchorId="6CD6BB4F" wp14:editId="04DCC767">
            <wp:extent cx="602913" cy="35115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turn-297466_960_720[1].png"/>
                    <pic:cNvPicPr/>
                  </pic:nvPicPr>
                  <pic:blipFill>
                    <a:blip r:embed="rId5" cstate="print">
                      <a:extLst>
                        <a:ext uri="{28A0092B-C50C-407E-A947-70E740481C1C}">
                          <a14:useLocalDpi xmlns:a14="http://schemas.microsoft.com/office/drawing/2010/main" val="0"/>
                        </a:ext>
                      </a:extLst>
                    </a:blip>
                    <a:stretch>
                      <a:fillRect/>
                    </a:stretch>
                  </pic:blipFill>
                  <pic:spPr>
                    <a:xfrm flipV="1">
                      <a:off x="0" y="0"/>
                      <a:ext cx="602913" cy="351155"/>
                    </a:xfrm>
                    <a:prstGeom prst="rect">
                      <a:avLst/>
                    </a:prstGeom>
                  </pic:spPr>
                </pic:pic>
              </a:graphicData>
            </a:graphic>
          </wp:inline>
        </w:drawing>
      </w:r>
      <w:r>
        <w:rPr>
          <w:noProof/>
          <w:lang w:eastAsia="en-GB"/>
        </w:rPr>
        <w:t xml:space="preserve">                                                                                                    </w:t>
      </w:r>
      <w:r>
        <w:rPr>
          <w:noProof/>
          <w:lang w:eastAsia="en-GB"/>
        </w:rPr>
        <w:drawing>
          <wp:inline distT="0" distB="0" distL="0" distR="0" wp14:anchorId="24DA7E15" wp14:editId="6D239FED">
            <wp:extent cx="673100" cy="3365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et-159540_960_720[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73100" cy="336550"/>
                    </a:xfrm>
                    <a:prstGeom prst="rect">
                      <a:avLst/>
                    </a:prstGeom>
                  </pic:spPr>
                </pic:pic>
              </a:graphicData>
            </a:graphic>
          </wp:inline>
        </w:drawing>
      </w:r>
    </w:p>
    <w:p w:rsidR="000F5195" w:rsidRDefault="000F5195">
      <w:bookmarkStart w:id="0" w:name="_GoBack"/>
      <w:bookmarkEnd w:id="0"/>
    </w:p>
    <w:sectPr w:rsidR="000F51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C6E"/>
    <w:rsid w:val="000F5195"/>
    <w:rsid w:val="00BB4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AE4046-2506-4708-88C4-EAB4956B3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4C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4C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21CE5755</Template>
  <TotalTime>0</TotalTime>
  <Pages>2</Pages>
  <Words>181</Words>
  <Characters>1034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KING</dc:creator>
  <cp:keywords/>
  <dc:description/>
  <cp:lastModifiedBy>ANGHARAD KING</cp:lastModifiedBy>
  <cp:revision>1</cp:revision>
  <dcterms:created xsi:type="dcterms:W3CDTF">2020-06-16T11:27:00Z</dcterms:created>
  <dcterms:modified xsi:type="dcterms:W3CDTF">2020-06-16T11:27:00Z</dcterms:modified>
</cp:coreProperties>
</file>