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4D8" w:rsidRDefault="00EA4B74" w:rsidP="00EA4B74">
      <w:pPr>
        <w:jc w:val="center"/>
      </w:pPr>
      <w:r>
        <w:t>Compare and Contrast 2 planets</w:t>
      </w:r>
    </w:p>
    <w:p w:rsidR="00EA4B74" w:rsidRDefault="00EA4B74" w:rsidP="00EA4B74">
      <w:pPr>
        <w:jc w:val="center"/>
      </w:pPr>
      <w:r>
        <w:t>Planet 1__________         Planet 2____________</w:t>
      </w:r>
    </w:p>
    <w:p w:rsidR="00EA4B74" w:rsidRDefault="00EA4B74" w:rsidP="00EA4B74">
      <w:pPr>
        <w:jc w:val="center"/>
      </w:pPr>
    </w:p>
    <w:p w:rsidR="00EA4B74" w:rsidRDefault="00EA4B74" w:rsidP="00EA4B74">
      <w:r>
        <w:t>Introduction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4B74" w:rsidTr="00EA4B74">
        <w:trPr>
          <w:trHeight w:val="2014"/>
        </w:trPr>
        <w:tc>
          <w:tcPr>
            <w:tcW w:w="9016" w:type="dxa"/>
          </w:tcPr>
          <w:p w:rsidR="00EA4B74" w:rsidRDefault="00EA4B74" w:rsidP="00EA4B74"/>
        </w:tc>
      </w:tr>
    </w:tbl>
    <w:p w:rsidR="00EA4B74" w:rsidRDefault="00EA4B74" w:rsidP="00EA4B74"/>
    <w:p w:rsidR="00EA4B74" w:rsidRDefault="00EA4B74" w:rsidP="00EA4B74">
      <w:r>
        <w:t>How are they the same?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4B74" w:rsidTr="00EA4B74">
        <w:trPr>
          <w:trHeight w:val="2211"/>
        </w:trPr>
        <w:tc>
          <w:tcPr>
            <w:tcW w:w="9016" w:type="dxa"/>
          </w:tcPr>
          <w:p w:rsidR="00EA4B74" w:rsidRDefault="00EA4B74" w:rsidP="00EA4B74"/>
        </w:tc>
      </w:tr>
    </w:tbl>
    <w:p w:rsidR="00EA4B74" w:rsidRDefault="00EA4B74" w:rsidP="00EA4B74"/>
    <w:p w:rsidR="00EA4B74" w:rsidRDefault="00EA4B74" w:rsidP="00EA4B74">
      <w:r>
        <w:t>How are they different?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4B74" w:rsidTr="00EA4B74">
        <w:trPr>
          <w:trHeight w:val="2058"/>
        </w:trPr>
        <w:tc>
          <w:tcPr>
            <w:tcW w:w="9016" w:type="dxa"/>
          </w:tcPr>
          <w:p w:rsidR="00EA4B74" w:rsidRDefault="00EA4B74" w:rsidP="00EA4B74"/>
        </w:tc>
      </w:tr>
    </w:tbl>
    <w:p w:rsidR="00EA4B74" w:rsidRDefault="00EA4B74" w:rsidP="00EA4B74"/>
    <w:p w:rsidR="00EA4B74" w:rsidRDefault="00EA4B74" w:rsidP="00EA4B74">
      <w:r>
        <w:t>Conclusion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4B74" w:rsidTr="00EA4B74">
        <w:trPr>
          <w:trHeight w:val="2327"/>
        </w:trPr>
        <w:tc>
          <w:tcPr>
            <w:tcW w:w="9016" w:type="dxa"/>
          </w:tcPr>
          <w:p w:rsidR="00EA4B74" w:rsidRDefault="00EA4B74" w:rsidP="00EA4B74"/>
        </w:tc>
      </w:tr>
    </w:tbl>
    <w:p w:rsidR="00EA4B74" w:rsidRDefault="00EA4B74" w:rsidP="00EA4B7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65405</wp:posOffset>
            </wp:positionV>
            <wp:extent cx="419100" cy="420864"/>
            <wp:effectExtent l="0" t="0" r="0" b="0"/>
            <wp:wrapTight wrapText="bothSides">
              <wp:wrapPolygon edited="0">
                <wp:start x="3927" y="0"/>
                <wp:lineTo x="0" y="3915"/>
                <wp:lineTo x="0" y="16640"/>
                <wp:lineTo x="3927" y="20556"/>
                <wp:lineTo x="4909" y="20556"/>
                <wp:lineTo x="15709" y="20556"/>
                <wp:lineTo x="16691" y="20556"/>
                <wp:lineTo x="20618" y="16640"/>
                <wp:lineTo x="20618" y="3915"/>
                <wp:lineTo x="16691" y="0"/>
                <wp:lineTo x="392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129890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20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</w:t>
      </w:r>
      <w:r>
        <w:rPr>
          <w:noProof/>
          <w:lang w:eastAsia="en-GB"/>
        </w:rPr>
        <w:drawing>
          <wp:inline distT="0" distB="0" distL="0" distR="0">
            <wp:extent cx="602913" cy="351155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turn-297466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02913" cy="35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</w:t>
      </w:r>
      <w:bookmarkStart w:id="0" w:name="_GoBack"/>
      <w:bookmarkEnd w:id="0"/>
      <w:r>
        <w:rPr>
          <w:noProof/>
          <w:lang w:eastAsia="en-GB"/>
        </w:rPr>
        <w:t xml:space="preserve">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0DD7F190" wp14:editId="305AD2D7">
            <wp:extent cx="673100" cy="3365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net-159540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B74" w:rsidRDefault="00EA4B74" w:rsidP="00EA4B74">
      <w:r>
        <w:lastRenderedPageBreak/>
        <w:t xml:space="preserve">                                   </w:t>
      </w:r>
    </w:p>
    <w:sectPr w:rsidR="00EA4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74"/>
    <w:rsid w:val="000874D8"/>
    <w:rsid w:val="00EA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A4B89"/>
  <w15:chartTrackingRefBased/>
  <w15:docId w15:val="{058642BE-2FE3-4A07-805C-E52B46F33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79E96CB6</Template>
  <TotalTime>7</TotalTime>
  <Pages>2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2020-06-12T09:38:00Z</dcterms:created>
  <dcterms:modified xsi:type="dcterms:W3CDTF">2020-06-12T09:45:00Z</dcterms:modified>
</cp:coreProperties>
</file>