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30E0F" w:rsidRDefault="00165CD8" w:rsidP="003B6D7F">
      <w:pPr>
        <w:jc w:val="center"/>
      </w:pPr>
      <w:r>
        <w:t>We need report words to h</w:t>
      </w:r>
      <w:r w:rsidR="003B6D7F">
        <w:t>elp us write our compare and contrast report!</w:t>
      </w:r>
    </w:p>
    <w:p w:rsidR="003B6D7F" w:rsidRDefault="00165CD8" w:rsidP="003B6D7F">
      <w:pPr>
        <w:jc w:val="center"/>
      </w:pPr>
      <w:r>
        <w:t xml:space="preserve">Fill in the </w:t>
      </w:r>
      <w:proofErr w:type="gramStart"/>
      <w:r>
        <w:t xml:space="preserve">missing </w:t>
      </w:r>
      <w:r w:rsidR="003B6D7F">
        <w:t xml:space="preserve"> words</w:t>
      </w:r>
      <w:proofErr w:type="gramEnd"/>
      <w:r w:rsidR="003B6D7F">
        <w:t xml:space="preserve"> in the passage.</w:t>
      </w:r>
    </w:p>
    <w:p w:rsidR="00165CD8" w:rsidRDefault="00165CD8" w:rsidP="003B6D7F">
      <w:pPr>
        <w:jc w:val="center"/>
      </w:pPr>
      <w:r>
        <w:t>The words you need are in the box below.</w:t>
      </w:r>
    </w:p>
    <w:p w:rsidR="003B6D7F" w:rsidRDefault="00165CD8" w:rsidP="003B6D7F">
      <w:pPr>
        <w:jc w:val="center"/>
      </w:pPr>
      <w:r>
        <w:t xml:space="preserve">This also gives a good idea of what your </w:t>
      </w:r>
      <w:r w:rsidR="003B6D7F">
        <w:t>report should</w:t>
      </w:r>
      <w:r>
        <w:t xml:space="preserve"> be</w:t>
      </w:r>
      <w:r w:rsidR="003B6D7F">
        <w:t xml:space="preserve"> like.</w:t>
      </w:r>
    </w:p>
    <w:p w:rsidR="00165CD8" w:rsidRDefault="00165CD8" w:rsidP="00165CD8"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4381500</wp:posOffset>
            </wp:positionH>
            <wp:positionV relativeFrom="paragraph">
              <wp:posOffset>6985</wp:posOffset>
            </wp:positionV>
            <wp:extent cx="766412" cy="763270"/>
            <wp:effectExtent l="0" t="0" r="0" b="0"/>
            <wp:wrapTight wrapText="bothSides">
              <wp:wrapPolygon edited="0">
                <wp:start x="6448" y="0"/>
                <wp:lineTo x="0" y="3235"/>
                <wp:lineTo x="0" y="14556"/>
                <wp:lineTo x="1075" y="17790"/>
                <wp:lineTo x="5910" y="21025"/>
                <wp:lineTo x="6448" y="21025"/>
                <wp:lineTo x="15045" y="21025"/>
                <wp:lineTo x="15582" y="21025"/>
                <wp:lineTo x="19881" y="17790"/>
                <wp:lineTo x="20955" y="14556"/>
                <wp:lineTo x="20955" y="3235"/>
                <wp:lineTo x="15045" y="0"/>
                <wp:lineTo x="6448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world-154527_960_720[1].pn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66412" cy="7632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en-GB"/>
        </w:rPr>
        <w:drawing>
          <wp:inline distT="0" distB="0" distL="0" distR="0">
            <wp:extent cx="863600" cy="867236"/>
            <wp:effectExtent l="0" t="0" r="0" b="952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cartoon-1298905_960_720[1].pn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81718" cy="8854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165CD8" w:rsidRDefault="00165CD8" w:rsidP="003B6D7F">
      <w:pPr>
        <w:jc w:val="center"/>
      </w:pPr>
    </w:p>
    <w:p w:rsidR="003B6D7F" w:rsidRPr="00165CD8" w:rsidRDefault="003B6D7F" w:rsidP="003B6D7F">
      <w:pPr>
        <w:rPr>
          <w:color w:val="FF0000"/>
        </w:rPr>
      </w:pPr>
      <w:r w:rsidRPr="00165CD8">
        <w:rPr>
          <w:color w:val="FF0000"/>
        </w:rPr>
        <w:t>Introduction</w:t>
      </w:r>
    </w:p>
    <w:p w:rsidR="003B6D7F" w:rsidRDefault="003B6D7F" w:rsidP="003B6D7F">
      <w:r>
        <w:t>Today we are looking at Earth and Mars. We are going to talk about how they are different in some ways and how they are the same.</w:t>
      </w:r>
    </w:p>
    <w:p w:rsidR="003B6D7F" w:rsidRDefault="003B6D7F" w:rsidP="003B6D7F"/>
    <w:p w:rsidR="003B6D7F" w:rsidRPr="00165CD8" w:rsidRDefault="003B6D7F" w:rsidP="003B6D7F">
      <w:pPr>
        <w:rPr>
          <w:color w:val="2E74B5" w:themeColor="accent1" w:themeShade="BF"/>
        </w:rPr>
      </w:pPr>
      <w:r w:rsidRPr="00165CD8">
        <w:rPr>
          <w:color w:val="2E74B5" w:themeColor="accent1" w:themeShade="BF"/>
        </w:rPr>
        <w:t>How are they the same?</w:t>
      </w:r>
    </w:p>
    <w:p w:rsidR="003B6D7F" w:rsidRDefault="003B6D7F" w:rsidP="003B6D7F">
      <w:r>
        <w:t>F___</w:t>
      </w:r>
      <w:proofErr w:type="gramStart"/>
      <w:r>
        <w:t>_  o</w:t>
      </w:r>
      <w:proofErr w:type="gramEnd"/>
      <w:r>
        <w:t xml:space="preserve">___ a____ Earth and Mars are both the same because they are rocky </w:t>
      </w:r>
      <w:proofErr w:type="spellStart"/>
      <w:r>
        <w:t>planets.N</w:t>
      </w:r>
      <w:proofErr w:type="spellEnd"/>
      <w:r>
        <w:t>_____</w:t>
      </w:r>
    </w:p>
    <w:p w:rsidR="003B6D7F" w:rsidRDefault="003B6D7F" w:rsidP="003B6D7F">
      <w:r>
        <w:t>they are alike because they have North and South poles.</w:t>
      </w:r>
    </w:p>
    <w:p w:rsidR="003B6D7F" w:rsidRDefault="003B6D7F" w:rsidP="003B6D7F"/>
    <w:p w:rsidR="003B6D7F" w:rsidRPr="00165CD8" w:rsidRDefault="003B6D7F" w:rsidP="003B6D7F">
      <w:pPr>
        <w:rPr>
          <w:color w:val="7030A0"/>
        </w:rPr>
      </w:pPr>
      <w:r w:rsidRPr="00165CD8">
        <w:rPr>
          <w:color w:val="7030A0"/>
        </w:rPr>
        <w:t>How are they different?</w:t>
      </w:r>
    </w:p>
    <w:p w:rsidR="003B6D7F" w:rsidRDefault="003B6D7F" w:rsidP="003B6D7F">
      <w:r>
        <w:t>F_________</w:t>
      </w:r>
      <w:proofErr w:type="gramStart"/>
      <w:r>
        <w:t>_  m</w:t>
      </w:r>
      <w:proofErr w:type="gramEnd"/>
      <w:r>
        <w:t>_______ Earth is the only planet to have life. A__</w:t>
      </w:r>
      <w:proofErr w:type="gramStart"/>
      <w:r>
        <w:t>_  w</w:t>
      </w:r>
      <w:proofErr w:type="gramEnd"/>
      <w:r>
        <w:t>___  a_ t_____ it is the only planet to have gravity.</w:t>
      </w:r>
      <w:r w:rsidR="00165CD8">
        <w:t xml:space="preserve"> A______ Earth is warm and cold.</w:t>
      </w:r>
    </w:p>
    <w:p w:rsidR="003B6D7F" w:rsidRDefault="003B6D7F" w:rsidP="003B6D7F"/>
    <w:p w:rsidR="003B6D7F" w:rsidRPr="00165CD8" w:rsidRDefault="003B6D7F" w:rsidP="003B6D7F">
      <w:pPr>
        <w:rPr>
          <w:color w:val="00B050"/>
        </w:rPr>
      </w:pPr>
      <w:r w:rsidRPr="00165CD8">
        <w:rPr>
          <w:color w:val="00B050"/>
        </w:rPr>
        <w:t>Conclusion</w:t>
      </w:r>
    </w:p>
    <w:p w:rsidR="003B6D7F" w:rsidRDefault="003B6D7F" w:rsidP="003B6D7F">
      <w:r>
        <w:t xml:space="preserve">We have shown how Mars and Earth are the same. We have also talked about how they are different. An </w:t>
      </w:r>
      <w:proofErr w:type="spellStart"/>
      <w:r>
        <w:t>i</w:t>
      </w:r>
      <w:proofErr w:type="spellEnd"/>
      <w:r>
        <w:t>__________   f________ about them is that they both have moons.</w:t>
      </w:r>
    </w:p>
    <w:p w:rsidR="00165CD8" w:rsidRDefault="00165CD8" w:rsidP="003B6D7F"/>
    <w:p w:rsidR="00165CD8" w:rsidRDefault="00165CD8" w:rsidP="003B6D7F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165CD8" w:rsidTr="00165CD8">
        <w:tc>
          <w:tcPr>
            <w:tcW w:w="3005" w:type="dxa"/>
          </w:tcPr>
          <w:p w:rsidR="00165CD8" w:rsidRPr="00165CD8" w:rsidRDefault="00165CD8" w:rsidP="003B6D7F">
            <w:pPr>
              <w:rPr>
                <w:color w:val="00B050"/>
              </w:rPr>
            </w:pPr>
            <w:r w:rsidRPr="00165CD8">
              <w:rPr>
                <w:color w:val="00B050"/>
              </w:rPr>
              <w:t>interesting fact</w:t>
            </w:r>
          </w:p>
        </w:tc>
        <w:tc>
          <w:tcPr>
            <w:tcW w:w="3005" w:type="dxa"/>
          </w:tcPr>
          <w:p w:rsidR="00165CD8" w:rsidRPr="00165CD8" w:rsidRDefault="00165CD8" w:rsidP="003B6D7F">
            <w:pPr>
              <w:rPr>
                <w:color w:val="7030A0"/>
              </w:rPr>
            </w:pPr>
            <w:r w:rsidRPr="00165CD8">
              <w:rPr>
                <w:color w:val="7030A0"/>
              </w:rPr>
              <w:t>Further more</w:t>
            </w:r>
          </w:p>
        </w:tc>
        <w:tc>
          <w:tcPr>
            <w:tcW w:w="3006" w:type="dxa"/>
          </w:tcPr>
          <w:p w:rsidR="00165CD8" w:rsidRDefault="00165CD8" w:rsidP="003B6D7F">
            <w:r w:rsidRPr="00165CD8">
              <w:rPr>
                <w:color w:val="7030A0"/>
              </w:rPr>
              <w:t>As well as that</w:t>
            </w:r>
          </w:p>
        </w:tc>
      </w:tr>
      <w:tr w:rsidR="00165CD8" w:rsidTr="00165CD8">
        <w:tc>
          <w:tcPr>
            <w:tcW w:w="3005" w:type="dxa"/>
          </w:tcPr>
          <w:p w:rsidR="00165CD8" w:rsidRDefault="00165CD8" w:rsidP="003B6D7F">
            <w:r w:rsidRPr="00165CD8">
              <w:rPr>
                <w:color w:val="0070C0"/>
              </w:rPr>
              <w:t>First of all</w:t>
            </w:r>
          </w:p>
        </w:tc>
        <w:tc>
          <w:tcPr>
            <w:tcW w:w="3005" w:type="dxa"/>
          </w:tcPr>
          <w:p w:rsidR="00165CD8" w:rsidRDefault="00165CD8" w:rsidP="003B6D7F">
            <w:r w:rsidRPr="00165CD8">
              <w:rPr>
                <w:color w:val="0070C0"/>
              </w:rPr>
              <w:t>Next</w:t>
            </w:r>
          </w:p>
        </w:tc>
        <w:tc>
          <w:tcPr>
            <w:tcW w:w="3006" w:type="dxa"/>
          </w:tcPr>
          <w:p w:rsidR="00165CD8" w:rsidRDefault="00165CD8" w:rsidP="003B6D7F">
            <w:r w:rsidRPr="00165CD8">
              <w:rPr>
                <w:color w:val="7030A0"/>
              </w:rPr>
              <w:t>also</w:t>
            </w:r>
          </w:p>
        </w:tc>
      </w:tr>
    </w:tbl>
    <w:p w:rsidR="00165CD8" w:rsidRDefault="00165CD8" w:rsidP="003B6D7F"/>
    <w:p w:rsidR="003B6D7F" w:rsidRDefault="003B6D7F" w:rsidP="003B6D7F"/>
    <w:p w:rsidR="003B6D7F" w:rsidRDefault="003B6D7F" w:rsidP="003B6D7F"/>
    <w:sectPr w:rsidR="003B6D7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6D7F"/>
    <w:rsid w:val="00030E0F"/>
    <w:rsid w:val="00165CD8"/>
    <w:rsid w:val="003B6D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EF3848"/>
  <w15:chartTrackingRefBased/>
  <w15:docId w15:val="{DCD432AB-BB26-4394-9170-AFB44FFFB3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65CD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CD54F797</Template>
  <TotalTime>20</TotalTime>
  <Pages>1</Pages>
  <Words>144</Words>
  <Characters>823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966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ANGHARAD KING</dc:creator>
  <cp:keywords/>
  <dc:description/>
  <cp:lastModifiedBy>ANGHARAD KING</cp:lastModifiedBy>
  <cp:revision>1</cp:revision>
  <dcterms:created xsi:type="dcterms:W3CDTF">2020-06-12T17:03:00Z</dcterms:created>
  <dcterms:modified xsi:type="dcterms:W3CDTF">2020-06-12T17:23:00Z</dcterms:modified>
</cp:coreProperties>
</file>