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982" w:rsidRDefault="004A0982" w:rsidP="004A0982">
      <w:pPr>
        <w:jc w:val="center"/>
      </w:pPr>
      <w:r>
        <w:t>Planet research.</w:t>
      </w:r>
    </w:p>
    <w:p w:rsidR="004A0982" w:rsidRDefault="004A0982" w:rsidP="004A098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409700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net-159540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22300" cy="624920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8905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59915" cy="7505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arth-2092185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888" cy="78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78" w:rsidRPr="004A0982" w:rsidRDefault="0097463E" w:rsidP="0097463E">
      <w:pPr>
        <w:rPr>
          <w:color w:val="FF0000"/>
        </w:rPr>
      </w:pPr>
      <w:r w:rsidRPr="004A0982">
        <w:rPr>
          <w:color w:val="FF0000"/>
        </w:rPr>
        <w:t>This week we are going to be comparing two planets and writing a report about them.</w:t>
      </w:r>
    </w:p>
    <w:p w:rsidR="0097463E" w:rsidRPr="004A0982" w:rsidRDefault="0097463E" w:rsidP="0097463E">
      <w:pPr>
        <w:rPr>
          <w:color w:val="0070C0"/>
        </w:rPr>
      </w:pPr>
      <w:r w:rsidRPr="004A0982">
        <w:rPr>
          <w:color w:val="0070C0"/>
        </w:rPr>
        <w:t xml:space="preserve">Today you are going to write a few notes about two planets. </w:t>
      </w:r>
    </w:p>
    <w:p w:rsidR="0097463E" w:rsidRDefault="0097463E" w:rsidP="0097463E">
      <w:r w:rsidRPr="004A0982">
        <w:rPr>
          <w:color w:val="70AD47" w:themeColor="accent6"/>
        </w:rPr>
        <w:t xml:space="preserve">There are </w:t>
      </w:r>
      <w:proofErr w:type="spellStart"/>
      <w:r w:rsidRPr="004A0982">
        <w:rPr>
          <w:color w:val="70AD47" w:themeColor="accent6"/>
        </w:rPr>
        <w:t>powerpoints</w:t>
      </w:r>
      <w:proofErr w:type="spellEnd"/>
      <w:r w:rsidRPr="004A0982">
        <w:rPr>
          <w:color w:val="70AD47" w:themeColor="accent6"/>
        </w:rPr>
        <w:t xml:space="preserve"> on planets posted below and you can also look at Junior </w:t>
      </w:r>
      <w:proofErr w:type="spellStart"/>
      <w:r w:rsidRPr="004A0982">
        <w:rPr>
          <w:color w:val="70AD47" w:themeColor="accent6"/>
        </w:rPr>
        <w:t>Newsdesk</w:t>
      </w:r>
      <w:proofErr w:type="spellEnd"/>
      <w:r w:rsidRPr="004A0982">
        <w:rPr>
          <w:color w:val="70AD47" w:themeColor="accent6"/>
        </w:rPr>
        <w:t xml:space="preserve"> for lots of great facts too</w:t>
      </w:r>
      <w:r>
        <w:t>.</w:t>
      </w:r>
    </w:p>
    <w:p w:rsidR="0097463E" w:rsidRPr="004A0982" w:rsidRDefault="0097463E" w:rsidP="0097463E">
      <w:pPr>
        <w:rPr>
          <w:color w:val="C00000"/>
        </w:rPr>
      </w:pPr>
      <w:r w:rsidRPr="004A0982">
        <w:rPr>
          <w:color w:val="C00000"/>
        </w:rPr>
        <w:t>Write down three or four facts about each planet. You can use the table below if you like o</w:t>
      </w:r>
      <w:r w:rsidR="004A0982" w:rsidRPr="004A0982">
        <w:rPr>
          <w:color w:val="C00000"/>
        </w:rPr>
        <w:t>r write your ideas in a book or on a piece of paper.</w:t>
      </w:r>
    </w:p>
    <w:p w:rsidR="004A0982" w:rsidRPr="004A0982" w:rsidRDefault="004A0982" w:rsidP="0097463E">
      <w:pPr>
        <w:rPr>
          <w:color w:val="002060"/>
        </w:rPr>
      </w:pPr>
      <w:r w:rsidRPr="004A0982">
        <w:rPr>
          <w:color w:val="002060"/>
        </w:rPr>
        <w:t>Keep these ideas safe as you will need them for the rest of the week!!</w:t>
      </w:r>
    </w:p>
    <w:p w:rsidR="004A0982" w:rsidRDefault="004A0982" w:rsidP="0097463E"/>
    <w:p w:rsidR="004A0982" w:rsidRDefault="004A0982" w:rsidP="0097463E">
      <w:r>
        <w:t>Planet 1 ____________________________________________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4A0982">
        <w:tc>
          <w:tcPr>
            <w:tcW w:w="9016" w:type="dxa"/>
          </w:tcPr>
          <w:p w:rsidR="004A0982" w:rsidRDefault="004A0982" w:rsidP="0097463E">
            <w:r>
              <w:t>1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2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3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4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5</w:t>
            </w:r>
          </w:p>
          <w:p w:rsidR="004A0982" w:rsidRDefault="004A0982" w:rsidP="0097463E"/>
        </w:tc>
      </w:tr>
    </w:tbl>
    <w:p w:rsidR="004A0982" w:rsidRDefault="004A0982" w:rsidP="0097463E"/>
    <w:p w:rsidR="004A0982" w:rsidRDefault="004A0982" w:rsidP="004A0982">
      <w:r>
        <w:t>Planet 2</w:t>
      </w:r>
      <w:r>
        <w:t xml:space="preserve"> 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A71F22">
        <w:tc>
          <w:tcPr>
            <w:tcW w:w="9016" w:type="dxa"/>
          </w:tcPr>
          <w:p w:rsidR="004A0982" w:rsidRDefault="004A0982" w:rsidP="00A71F22">
            <w:r>
              <w:t>1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2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3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4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5</w:t>
            </w:r>
          </w:p>
          <w:p w:rsidR="004A0982" w:rsidRDefault="004A0982" w:rsidP="00A71F22"/>
        </w:tc>
      </w:tr>
    </w:tbl>
    <w:p w:rsidR="004A0982" w:rsidRDefault="004A0982" w:rsidP="0097463E"/>
    <w:p w:rsidR="0097463E" w:rsidRDefault="0097463E" w:rsidP="0097463E"/>
    <w:p w:rsidR="0097463E" w:rsidRDefault="0097463E" w:rsidP="0097463E"/>
    <w:sectPr w:rsidR="0097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3E"/>
    <w:rsid w:val="00490078"/>
    <w:rsid w:val="004A0982"/>
    <w:rsid w:val="0097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9FA13"/>
  <w15:chartTrackingRefBased/>
  <w15:docId w15:val="{56515CCC-FF2A-47F7-A887-26AFB104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BAA8C41A</Template>
  <TotalTime>17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2020-06-12T17:27:00Z</dcterms:created>
  <dcterms:modified xsi:type="dcterms:W3CDTF">2020-06-12T17:44:00Z</dcterms:modified>
</cp:coreProperties>
</file>