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ED" w:rsidRDefault="009606BB" w:rsidP="009606BB">
      <w:pPr>
        <w:jc w:val="center"/>
      </w:pPr>
      <w:r>
        <w:t>Jeremy Strong</w:t>
      </w:r>
    </w:p>
    <w:p w:rsidR="009606BB" w:rsidRDefault="009606BB" w:rsidP="009606BB">
      <w:pPr>
        <w:jc w:val="center"/>
      </w:pPr>
      <w:r>
        <w:rPr>
          <w:noProof/>
          <w:color w:val="0000FF"/>
          <w:lang w:eastAsia="en-GB"/>
        </w:rPr>
        <w:drawing>
          <wp:inline distT="0" distB="0" distL="0" distR="0" wp14:anchorId="7911387E" wp14:editId="346BAB4C">
            <wp:extent cx="933450" cy="1436130"/>
            <wp:effectExtent l="0" t="0" r="0" b="0"/>
            <wp:docPr id="2" name="Picture 2" descr="I’m Telling You, They’re Aliens!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’m Telling You, They’re Aliens!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623" cy="145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606BB" w:rsidRDefault="009606BB" w:rsidP="009606B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392430</wp:posOffset>
            </wp:positionV>
            <wp:extent cx="2400300" cy="24003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lLOC[1]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All of these words come from books written by Jeremy Strong- can you put them into alphabetical order?</w:t>
      </w:r>
    </w:p>
    <w:p w:rsidR="009606BB" w:rsidRDefault="009606BB" w:rsidP="009606BB">
      <w:r>
        <w:t>Jeremy</w:t>
      </w:r>
    </w:p>
    <w:p w:rsidR="009606BB" w:rsidRDefault="009606BB" w:rsidP="009606BB">
      <w:r>
        <w:t>Aliens</w:t>
      </w:r>
    </w:p>
    <w:p w:rsidR="009606BB" w:rsidRDefault="009606BB" w:rsidP="009606BB">
      <w:r>
        <w:t>Dog</w:t>
      </w:r>
    </w:p>
    <w:p w:rsidR="009606BB" w:rsidRDefault="009606BB" w:rsidP="009606BB">
      <w:r>
        <w:t>Brother</w:t>
      </w:r>
    </w:p>
    <w:p w:rsidR="009606BB" w:rsidRDefault="009606BB" w:rsidP="009606BB">
      <w:r>
        <w:t>Mother</w:t>
      </w:r>
    </w:p>
    <w:p w:rsidR="009606BB" w:rsidRDefault="009606BB" w:rsidP="009606BB">
      <w:r>
        <w:t>Granny</w:t>
      </w:r>
    </w:p>
    <w:p w:rsidR="009606BB" w:rsidRDefault="009606BB" w:rsidP="009606BB">
      <w:r>
        <w:t>Christmas</w:t>
      </w:r>
    </w:p>
    <w:p w:rsidR="009606BB" w:rsidRDefault="009606BB" w:rsidP="009606BB">
      <w:r>
        <w:t>Bottom</w:t>
      </w:r>
    </w:p>
    <w:p w:rsidR="009606BB" w:rsidRDefault="009606BB" w:rsidP="009606BB">
      <w:r>
        <w:t>Martha</w:t>
      </w:r>
    </w:p>
    <w:p w:rsidR="009606BB" w:rsidRDefault="009606BB" w:rsidP="009606BB">
      <w:r>
        <w:t>Norman</w:t>
      </w:r>
    </w:p>
    <w:p w:rsidR="009606BB" w:rsidRDefault="009606BB" w:rsidP="009606BB">
      <w:r>
        <w:t>UFO</w:t>
      </w:r>
    </w:p>
    <w:p w:rsidR="009606BB" w:rsidRDefault="009606BB" w:rsidP="009606BB">
      <w:proofErr w:type="spellStart"/>
      <w:r>
        <w:t>Vorks</w:t>
      </w:r>
      <w:proofErr w:type="spellEnd"/>
    </w:p>
    <w:p w:rsidR="009606BB" w:rsidRDefault="009606BB" w:rsidP="009606BB">
      <w:r>
        <w:t>Stars</w:t>
      </w:r>
    </w:p>
    <w:p w:rsidR="009606BB" w:rsidRDefault="009606BB" w:rsidP="009606BB">
      <w:r>
        <w:t>Rob</w:t>
      </w:r>
    </w:p>
    <w:p w:rsidR="009606BB" w:rsidRDefault="009606BB" w:rsidP="009606BB">
      <w:r>
        <w:t xml:space="preserve">Can you find out the names of 2 books by Jeremy </w:t>
      </w:r>
      <w:proofErr w:type="spellStart"/>
      <w:proofErr w:type="gramStart"/>
      <w:r>
        <w:t>Strong?Use</w:t>
      </w:r>
      <w:proofErr w:type="spellEnd"/>
      <w:proofErr w:type="gramEnd"/>
      <w:r>
        <w:t xml:space="preserve"> his website to help you!</w:t>
      </w:r>
    </w:p>
    <w:p w:rsidR="009606BB" w:rsidRDefault="009606BB" w:rsidP="009606BB">
      <w:r w:rsidRPr="009606BB">
        <w:t>https://www.jeremystrong.co.uk/books/</w:t>
      </w:r>
    </w:p>
    <w:p w:rsidR="009606BB" w:rsidRDefault="009606BB" w:rsidP="009606BB"/>
    <w:sectPr w:rsidR="009606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6BB"/>
    <w:rsid w:val="009606BB"/>
    <w:rsid w:val="00B6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841A9"/>
  <w15:chartTrackingRefBased/>
  <w15:docId w15:val="{3F091388-2497-4861-BDE0-7B18F5231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hyperlink" Target="https://www.jeremystrong.co.uk/books/im-telling-you-theyre-alie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5ED35F26</Template>
  <TotalTime>5</TotalTime>
  <Pages>1</Pages>
  <Words>49</Words>
  <Characters>285</Characters>
  <Application>Microsoft Office Word</Application>
  <DocSecurity>0</DocSecurity>
  <Lines>2</Lines>
  <Paragraphs>1</Paragraphs>
  <ScaleCrop>false</ScaleCrop>
  <Company>C2k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2020-06-01T07:49:00Z</dcterms:created>
  <dcterms:modified xsi:type="dcterms:W3CDTF">2020-06-01T07:57:00Z</dcterms:modified>
</cp:coreProperties>
</file>