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2F78" w:rsidRDefault="0098111E" w:rsidP="0098111E">
      <w:pPr>
        <w:jc w:val="center"/>
      </w:pPr>
      <w:r>
        <w:t>Help to write your description of an alien!</w:t>
      </w:r>
    </w:p>
    <w:p w:rsidR="0098111E" w:rsidRDefault="0098111E" w:rsidP="0098111E">
      <w:pPr>
        <w:jc w:val="center"/>
      </w:pPr>
      <w:r>
        <w:rPr>
          <w:noProof/>
          <w:lang w:eastAsia="en-GB"/>
        </w:rPr>
        <w:drawing>
          <wp:inline distT="0" distB="0" distL="0" distR="0">
            <wp:extent cx="895350" cy="832658"/>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iendly-Alien[1].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898696" cy="835770"/>
                    </a:xfrm>
                    <a:prstGeom prst="rect">
                      <a:avLst/>
                    </a:prstGeom>
                  </pic:spPr>
                </pic:pic>
              </a:graphicData>
            </a:graphic>
          </wp:inline>
        </w:drawing>
      </w:r>
    </w:p>
    <w:p w:rsidR="0098111E" w:rsidRDefault="0098111E" w:rsidP="0098111E">
      <w:r>
        <w:t>You are going to write a short paragraph about your alien. You are going to imagine an alien has appeared on the school field and you are describing him to everyone.</w:t>
      </w:r>
    </w:p>
    <w:p w:rsidR="0098111E" w:rsidRDefault="0098111E" w:rsidP="0098111E">
      <w:r>
        <w:t>In Chapter 5 of ‘I’m telling you they’re aliens’ the narrator describes the aliens like this:</w:t>
      </w:r>
    </w:p>
    <w:p w:rsidR="0098111E" w:rsidRPr="007E5A15" w:rsidRDefault="0098111E" w:rsidP="0098111E">
      <w:pPr>
        <w:rPr>
          <w:color w:val="FF0000"/>
        </w:rPr>
      </w:pPr>
      <w:r w:rsidRPr="007E5A15">
        <w:rPr>
          <w:color w:val="FF0000"/>
        </w:rPr>
        <w:t>‘They seemed to hang there in the gloom: still, silent and fast asleep. Even in the darkness we could make out their sallow skin. It looked smooth, shiny and hard. A faint flickering glow surrounded each body like an aura.’</w:t>
      </w:r>
    </w:p>
    <w:p w:rsidR="0098111E" w:rsidRPr="007E5A15" w:rsidRDefault="0098111E" w:rsidP="0098111E">
      <w:pPr>
        <w:rPr>
          <w:color w:val="FF0000"/>
        </w:rPr>
      </w:pPr>
      <w:r w:rsidRPr="007E5A15">
        <w:rPr>
          <w:color w:val="FF0000"/>
        </w:rPr>
        <w:t>The bodies themselves were shaped like large jars, with broad shoulders that tapered down to a point at the bottom, like a wasp’s sting. They had three, very thin legs. There didn’t seem to be any kind of head, but tentacles sprouted from the open neck, at least ten to each alien. The tentacles were as long as their bodies and from time to time they moved slightly. I could see they were covered with a spiralling line of frills running from shoulder to tip. Something about those frills made me think- poison!’</w:t>
      </w:r>
    </w:p>
    <w:p w:rsidR="0098111E" w:rsidRDefault="0098111E" w:rsidP="0098111E">
      <w:r>
        <w:t xml:space="preserve">Use your planning board to help you get your ideas together. You can use the </w:t>
      </w:r>
      <w:r w:rsidR="007E5A15">
        <w:t>adjectives below to help you too.</w:t>
      </w:r>
    </w:p>
    <w:p w:rsidR="007E5A15" w:rsidRDefault="007E5A15" w:rsidP="0098111E">
      <w:r>
        <w:t>Remember to give them a name and where they are from. Also what does your alien eat and does it have some special powers? Does it speak or make a noise?</w:t>
      </w:r>
    </w:p>
    <w:p w:rsidR="007E5A15" w:rsidRDefault="007E5A15" w:rsidP="0098111E">
      <w:r>
        <w:t>There are some ideas in the table below.</w:t>
      </w:r>
    </w:p>
    <w:tbl>
      <w:tblPr>
        <w:tblStyle w:val="TableGrid"/>
        <w:tblW w:w="0" w:type="auto"/>
        <w:tblLook w:val="04A0" w:firstRow="1" w:lastRow="0" w:firstColumn="1" w:lastColumn="0" w:noHBand="0" w:noVBand="1"/>
      </w:tblPr>
      <w:tblGrid>
        <w:gridCol w:w="992"/>
        <w:gridCol w:w="1025"/>
        <w:gridCol w:w="990"/>
        <w:gridCol w:w="995"/>
        <w:gridCol w:w="1001"/>
        <w:gridCol w:w="1097"/>
      </w:tblGrid>
      <w:tr w:rsidR="007E5A15" w:rsidTr="007E5A15">
        <w:tc>
          <w:tcPr>
            <w:tcW w:w="992" w:type="dxa"/>
          </w:tcPr>
          <w:p w:rsidR="007E5A15" w:rsidRDefault="007E5A15" w:rsidP="0098111E">
            <w:r>
              <w:t>Mars bars</w:t>
            </w:r>
          </w:p>
        </w:tc>
        <w:tc>
          <w:tcPr>
            <w:tcW w:w="1025" w:type="dxa"/>
          </w:tcPr>
          <w:p w:rsidR="007E5A15" w:rsidRDefault="007E5A15" w:rsidP="0098111E">
            <w:r>
              <w:t>Space rocks</w:t>
            </w:r>
          </w:p>
        </w:tc>
        <w:tc>
          <w:tcPr>
            <w:tcW w:w="990" w:type="dxa"/>
          </w:tcPr>
          <w:p w:rsidR="007E5A15" w:rsidRDefault="007E5A15" w:rsidP="0098111E">
            <w:proofErr w:type="spellStart"/>
            <w:r>
              <w:t>Zogg</w:t>
            </w:r>
            <w:proofErr w:type="spellEnd"/>
            <w:r>
              <w:t xml:space="preserve"> chips</w:t>
            </w:r>
          </w:p>
        </w:tc>
        <w:tc>
          <w:tcPr>
            <w:tcW w:w="995" w:type="dxa"/>
          </w:tcPr>
          <w:p w:rsidR="007E5A15" w:rsidRDefault="007E5A15" w:rsidP="0098111E">
            <w:r>
              <w:t>Milky way</w:t>
            </w:r>
          </w:p>
        </w:tc>
        <w:tc>
          <w:tcPr>
            <w:tcW w:w="1001" w:type="dxa"/>
          </w:tcPr>
          <w:p w:rsidR="007E5A15" w:rsidRDefault="007E5A15" w:rsidP="0098111E">
            <w:r>
              <w:t>Asteroid meat balls</w:t>
            </w:r>
          </w:p>
        </w:tc>
        <w:tc>
          <w:tcPr>
            <w:tcW w:w="1097" w:type="dxa"/>
          </w:tcPr>
          <w:p w:rsidR="007E5A15" w:rsidRDefault="007E5A15" w:rsidP="0098111E">
            <w:r>
              <w:t>moon</w:t>
            </w:r>
          </w:p>
          <w:p w:rsidR="007E5A15" w:rsidRDefault="007E5A15" w:rsidP="0098111E">
            <w:r>
              <w:t>cheese</w:t>
            </w:r>
          </w:p>
        </w:tc>
      </w:tr>
      <w:tr w:rsidR="007E5A15" w:rsidTr="007E5A15">
        <w:tc>
          <w:tcPr>
            <w:tcW w:w="992" w:type="dxa"/>
          </w:tcPr>
          <w:p w:rsidR="007E5A15" w:rsidRDefault="007E5A15" w:rsidP="0098111E">
            <w:r>
              <w:t>Can hear things from far away</w:t>
            </w:r>
          </w:p>
        </w:tc>
        <w:tc>
          <w:tcPr>
            <w:tcW w:w="1025" w:type="dxa"/>
          </w:tcPr>
          <w:p w:rsidR="007E5A15" w:rsidRDefault="007E5A15" w:rsidP="0098111E">
            <w:r>
              <w:t>Speaks every language</w:t>
            </w:r>
          </w:p>
        </w:tc>
        <w:tc>
          <w:tcPr>
            <w:tcW w:w="990" w:type="dxa"/>
          </w:tcPr>
          <w:p w:rsidR="007E5A15" w:rsidRDefault="007E5A15" w:rsidP="0098111E">
            <w:r>
              <w:t>Can fly</w:t>
            </w:r>
          </w:p>
        </w:tc>
        <w:tc>
          <w:tcPr>
            <w:tcW w:w="995" w:type="dxa"/>
          </w:tcPr>
          <w:p w:rsidR="007E5A15" w:rsidRDefault="007E5A15" w:rsidP="0098111E">
            <w:r>
              <w:t>Shoots lasers from its eyes</w:t>
            </w:r>
          </w:p>
        </w:tc>
        <w:tc>
          <w:tcPr>
            <w:tcW w:w="1001" w:type="dxa"/>
          </w:tcPr>
          <w:p w:rsidR="007E5A15" w:rsidRDefault="007E5A15" w:rsidP="0098111E">
            <w:r>
              <w:t>Can climb walls</w:t>
            </w:r>
          </w:p>
        </w:tc>
        <w:tc>
          <w:tcPr>
            <w:tcW w:w="1097" w:type="dxa"/>
          </w:tcPr>
          <w:p w:rsidR="007E5A15" w:rsidRDefault="007E5A15" w:rsidP="0098111E">
            <w:r>
              <w:t>Can disappear</w:t>
            </w:r>
          </w:p>
        </w:tc>
      </w:tr>
    </w:tbl>
    <w:p w:rsidR="007E5A15" w:rsidRDefault="007E5A15" w:rsidP="0098111E"/>
    <w:p w:rsidR="007E5A15" w:rsidRDefault="007E5A15" w:rsidP="0098111E">
      <w:r>
        <w:t>Adjectives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7E5A15" w:rsidTr="00874AF1">
        <w:tc>
          <w:tcPr>
            <w:tcW w:w="1502" w:type="dxa"/>
          </w:tcPr>
          <w:p w:rsidR="007E5A15" w:rsidRDefault="007E5A15" w:rsidP="00874AF1">
            <w:r>
              <w:t>green</w:t>
            </w:r>
          </w:p>
        </w:tc>
        <w:tc>
          <w:tcPr>
            <w:tcW w:w="1502" w:type="dxa"/>
          </w:tcPr>
          <w:p w:rsidR="007E5A15" w:rsidRDefault="007E5A15" w:rsidP="00874AF1">
            <w:r>
              <w:t>wobbly</w:t>
            </w:r>
          </w:p>
        </w:tc>
        <w:tc>
          <w:tcPr>
            <w:tcW w:w="1503" w:type="dxa"/>
          </w:tcPr>
          <w:p w:rsidR="007E5A15" w:rsidRDefault="007E5A15" w:rsidP="00874AF1">
            <w:r>
              <w:t>smooth</w:t>
            </w:r>
          </w:p>
        </w:tc>
        <w:tc>
          <w:tcPr>
            <w:tcW w:w="1503" w:type="dxa"/>
          </w:tcPr>
          <w:p w:rsidR="007E5A15" w:rsidRDefault="007E5A15" w:rsidP="00874AF1">
            <w:r>
              <w:t>rough</w:t>
            </w:r>
          </w:p>
        </w:tc>
        <w:tc>
          <w:tcPr>
            <w:tcW w:w="1503" w:type="dxa"/>
          </w:tcPr>
          <w:p w:rsidR="007E5A15" w:rsidRDefault="007E5A15" w:rsidP="00874AF1">
            <w:r>
              <w:t>happy</w:t>
            </w:r>
          </w:p>
        </w:tc>
        <w:tc>
          <w:tcPr>
            <w:tcW w:w="1503" w:type="dxa"/>
          </w:tcPr>
          <w:p w:rsidR="007E5A15" w:rsidRDefault="007E5A15" w:rsidP="00874AF1">
            <w:r>
              <w:t>spotty</w:t>
            </w:r>
          </w:p>
        </w:tc>
      </w:tr>
      <w:tr w:rsidR="007E5A15" w:rsidTr="00874AF1">
        <w:tc>
          <w:tcPr>
            <w:tcW w:w="1502" w:type="dxa"/>
          </w:tcPr>
          <w:p w:rsidR="007E5A15" w:rsidRDefault="007E5A15" w:rsidP="00874AF1">
            <w:r>
              <w:t>shiny</w:t>
            </w:r>
          </w:p>
        </w:tc>
        <w:tc>
          <w:tcPr>
            <w:tcW w:w="1502" w:type="dxa"/>
          </w:tcPr>
          <w:p w:rsidR="007E5A15" w:rsidRDefault="007E5A15" w:rsidP="00874AF1">
            <w:r>
              <w:t>noisy</w:t>
            </w:r>
          </w:p>
        </w:tc>
        <w:tc>
          <w:tcPr>
            <w:tcW w:w="1503" w:type="dxa"/>
          </w:tcPr>
          <w:p w:rsidR="007E5A15" w:rsidRDefault="007E5A15" w:rsidP="00874AF1">
            <w:r>
              <w:t>sparkly</w:t>
            </w:r>
          </w:p>
        </w:tc>
        <w:tc>
          <w:tcPr>
            <w:tcW w:w="1503" w:type="dxa"/>
          </w:tcPr>
          <w:p w:rsidR="007E5A15" w:rsidRDefault="007E5A15" w:rsidP="00874AF1">
            <w:r>
              <w:t>colourful</w:t>
            </w:r>
          </w:p>
        </w:tc>
        <w:tc>
          <w:tcPr>
            <w:tcW w:w="1503" w:type="dxa"/>
          </w:tcPr>
          <w:p w:rsidR="007E5A15" w:rsidRDefault="007E5A15" w:rsidP="00874AF1">
            <w:r>
              <w:t>tall</w:t>
            </w:r>
          </w:p>
        </w:tc>
        <w:tc>
          <w:tcPr>
            <w:tcW w:w="1503" w:type="dxa"/>
          </w:tcPr>
          <w:p w:rsidR="007E5A15" w:rsidRDefault="007E5A15" w:rsidP="00874AF1">
            <w:r>
              <w:t>thin</w:t>
            </w:r>
          </w:p>
        </w:tc>
      </w:tr>
      <w:tr w:rsidR="007E5A15" w:rsidTr="00874AF1">
        <w:tc>
          <w:tcPr>
            <w:tcW w:w="1502" w:type="dxa"/>
          </w:tcPr>
          <w:p w:rsidR="007E5A15" w:rsidRDefault="007E5A15" w:rsidP="00874AF1">
            <w:r>
              <w:t>friendly</w:t>
            </w:r>
          </w:p>
        </w:tc>
        <w:tc>
          <w:tcPr>
            <w:tcW w:w="1502" w:type="dxa"/>
          </w:tcPr>
          <w:p w:rsidR="007E5A15" w:rsidRDefault="007E5A15" w:rsidP="00874AF1">
            <w:r>
              <w:t>scary</w:t>
            </w:r>
          </w:p>
        </w:tc>
        <w:tc>
          <w:tcPr>
            <w:tcW w:w="1503" w:type="dxa"/>
          </w:tcPr>
          <w:p w:rsidR="007E5A15" w:rsidRDefault="007E5A15" w:rsidP="00874AF1">
            <w:r>
              <w:t>round</w:t>
            </w:r>
          </w:p>
        </w:tc>
        <w:tc>
          <w:tcPr>
            <w:tcW w:w="1503" w:type="dxa"/>
          </w:tcPr>
          <w:p w:rsidR="007E5A15" w:rsidRDefault="007E5A15" w:rsidP="00874AF1">
            <w:r>
              <w:t>short</w:t>
            </w:r>
          </w:p>
        </w:tc>
        <w:tc>
          <w:tcPr>
            <w:tcW w:w="1503" w:type="dxa"/>
          </w:tcPr>
          <w:p w:rsidR="007E5A15" w:rsidRDefault="007E5A15" w:rsidP="00874AF1">
            <w:r>
              <w:t>spindly</w:t>
            </w:r>
          </w:p>
        </w:tc>
        <w:tc>
          <w:tcPr>
            <w:tcW w:w="1503" w:type="dxa"/>
          </w:tcPr>
          <w:p w:rsidR="007E5A15" w:rsidRDefault="007E5A15" w:rsidP="00874AF1">
            <w:r>
              <w:t>unhappy</w:t>
            </w:r>
          </w:p>
        </w:tc>
      </w:tr>
    </w:tbl>
    <w:p w:rsidR="007E5A15" w:rsidRDefault="007E5A15" w:rsidP="0098111E">
      <w:bookmarkStart w:id="0" w:name="_GoBack"/>
      <w:bookmarkEnd w:id="0"/>
    </w:p>
    <w:sectPr w:rsidR="007E5A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11E"/>
    <w:rsid w:val="00112F78"/>
    <w:rsid w:val="0040325B"/>
    <w:rsid w:val="007E5A15"/>
    <w:rsid w:val="00981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6CF9C"/>
  <w15:chartTrackingRefBased/>
  <w15:docId w15:val="{6AB1CD90-B426-4AB6-B52E-7859718D0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5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F035E46B</Template>
  <TotalTime>21</TotalTime>
  <Pages>1</Pages>
  <Words>251</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KING</dc:creator>
  <cp:keywords/>
  <dc:description/>
  <cp:lastModifiedBy>ANGHARAD KING</cp:lastModifiedBy>
  <cp:revision>1</cp:revision>
  <dcterms:created xsi:type="dcterms:W3CDTF">2020-06-01T11:26:00Z</dcterms:created>
  <dcterms:modified xsi:type="dcterms:W3CDTF">2020-06-01T11:48:00Z</dcterms:modified>
</cp:coreProperties>
</file>