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CE9" w:rsidRDefault="002C0F5A" w:rsidP="002C0F5A">
      <w:pPr>
        <w:jc w:val="center"/>
      </w:pPr>
      <w:r>
        <w:t>Writing a plan for your newspaper report.</w:t>
      </w:r>
    </w:p>
    <w:p w:rsidR="002C0F5A" w:rsidRDefault="002C0F5A" w:rsidP="002C0F5A">
      <w:r>
        <w:t>You are going to write a newspaper report about an alien landing on our playing field! First use your planner to decide what you are going to write</w:t>
      </w:r>
    </w:p>
    <w:p w:rsidR="002C0F5A" w:rsidRDefault="000240B0" w:rsidP="002C0F5A">
      <w:pPr>
        <w:pStyle w:val="ListParagraph"/>
        <w:numPr>
          <w:ilvl w:val="0"/>
          <w:numId w:val="1"/>
        </w:numPr>
      </w:pPr>
      <w:r>
        <w:t>Think of a headline for your report. Keep it short and simple!</w:t>
      </w:r>
    </w:p>
    <w:p w:rsidR="000240B0" w:rsidRDefault="000240B0" w:rsidP="000240B0">
      <w:pPr>
        <w:pStyle w:val="ListParagraph"/>
      </w:pPr>
      <w:proofErr w:type="spellStart"/>
      <w:proofErr w:type="gramStart"/>
      <w:r>
        <w:t>eg</w:t>
      </w:r>
      <w:proofErr w:type="spellEnd"/>
      <w:r>
        <w:t xml:space="preserve">  Alien</w:t>
      </w:r>
      <w:proofErr w:type="gramEnd"/>
      <w:r>
        <w:t xml:space="preserve"> lands in school</w:t>
      </w:r>
    </w:p>
    <w:p w:rsidR="000240B0" w:rsidRDefault="000240B0" w:rsidP="000240B0">
      <w:pPr>
        <w:pStyle w:val="ListParagraph"/>
      </w:pPr>
      <w:r>
        <w:t>Shock Alien landing</w:t>
      </w:r>
    </w:p>
    <w:p w:rsidR="000240B0" w:rsidRDefault="000240B0" w:rsidP="000240B0">
      <w:pPr>
        <w:pStyle w:val="ListParagraph"/>
      </w:pPr>
      <w:r>
        <w:t>Alien seen in Victoria Park</w:t>
      </w:r>
    </w:p>
    <w:p w:rsidR="000240B0" w:rsidRDefault="000240B0" w:rsidP="000240B0">
      <w:pPr>
        <w:pStyle w:val="ListParagraph"/>
      </w:pPr>
    </w:p>
    <w:p w:rsidR="000240B0" w:rsidRDefault="000240B0" w:rsidP="000240B0">
      <w:pPr>
        <w:pStyle w:val="ListParagraph"/>
        <w:numPr>
          <w:ilvl w:val="0"/>
          <w:numId w:val="1"/>
        </w:numPr>
      </w:pPr>
      <w:r>
        <w:t>The report is about an alien who has landed in our playing field.</w:t>
      </w:r>
    </w:p>
    <w:p w:rsidR="000240B0" w:rsidRDefault="000240B0" w:rsidP="000240B0">
      <w:pPr>
        <w:pStyle w:val="ListParagraph"/>
      </w:pPr>
    </w:p>
    <w:p w:rsidR="000240B0" w:rsidRDefault="000240B0" w:rsidP="000240B0">
      <w:pPr>
        <w:pStyle w:val="ListParagraph"/>
        <w:numPr>
          <w:ilvl w:val="0"/>
          <w:numId w:val="1"/>
        </w:numPr>
      </w:pPr>
      <w:r>
        <w:t>The alien has landed in our playing f</w:t>
      </w:r>
      <w:r w:rsidR="00024E5C">
        <w:t>ield and has been spotted by P4.</w:t>
      </w:r>
    </w:p>
    <w:p w:rsidR="000240B0" w:rsidRDefault="000240B0" w:rsidP="000240B0">
      <w:pPr>
        <w:pStyle w:val="ListParagraph"/>
      </w:pPr>
    </w:p>
    <w:p w:rsidR="000240B0" w:rsidRDefault="000240B0" w:rsidP="000240B0">
      <w:pPr>
        <w:pStyle w:val="ListParagraph"/>
        <w:numPr>
          <w:ilvl w:val="0"/>
          <w:numId w:val="1"/>
        </w:numPr>
      </w:pPr>
      <w:r>
        <w:t xml:space="preserve"> </w:t>
      </w:r>
      <w:r w:rsidR="00024E5C">
        <w:t>What he does next is up to you!</w:t>
      </w:r>
      <w:r>
        <w:t xml:space="preserve"> Use your imagination to describe his </w:t>
      </w:r>
      <w:proofErr w:type="spellStart"/>
      <w:proofErr w:type="gramStart"/>
      <w:r>
        <w:t>visit.</w:t>
      </w:r>
      <w:r w:rsidR="00024E5C">
        <w:t>Use</w:t>
      </w:r>
      <w:proofErr w:type="spellEnd"/>
      <w:proofErr w:type="gramEnd"/>
      <w:r w:rsidR="00024E5C">
        <w:t xml:space="preserve"> lots of adjectives to describe your alien.</w:t>
      </w:r>
    </w:p>
    <w:p w:rsidR="000240B0" w:rsidRDefault="000240B0" w:rsidP="000240B0">
      <w:pPr>
        <w:pStyle w:val="ListParagraph"/>
      </w:pPr>
    </w:p>
    <w:p w:rsidR="000240B0" w:rsidRDefault="000240B0" w:rsidP="000240B0">
      <w:pPr>
        <w:pStyle w:val="ListParagraph"/>
        <w:numPr>
          <w:ilvl w:val="0"/>
          <w:numId w:val="1"/>
        </w:numPr>
      </w:pPr>
      <w:r>
        <w:t>You can decide when the alien has landed.</w:t>
      </w:r>
    </w:p>
    <w:p w:rsidR="00024E5C" w:rsidRDefault="00024E5C" w:rsidP="00024E5C">
      <w:pPr>
        <w:pStyle w:val="ListParagraph"/>
      </w:pPr>
    </w:p>
    <w:p w:rsidR="00024E5C" w:rsidRDefault="00024E5C" w:rsidP="00024E5C">
      <w:r>
        <w:t>Remember to write your report in the past tense.</w:t>
      </w:r>
    </w:p>
    <w:p w:rsidR="00024E5C" w:rsidRDefault="00024E5C" w:rsidP="00024E5C">
      <w:proofErr w:type="spellStart"/>
      <w:r>
        <w:t>Eg</w:t>
      </w:r>
      <w:proofErr w:type="spellEnd"/>
      <w:r>
        <w:t xml:space="preserve"> The alien </w:t>
      </w:r>
      <w:r w:rsidRPr="00024E5C">
        <w:rPr>
          <w:highlight w:val="yellow"/>
        </w:rPr>
        <w:t>landed</w:t>
      </w:r>
      <w:r>
        <w:t xml:space="preserve"> last week.</w:t>
      </w:r>
    </w:p>
    <w:p w:rsidR="00024E5C" w:rsidRDefault="00024E5C" w:rsidP="00024E5C">
      <w:r>
        <w:t xml:space="preserve">His spaceship </w:t>
      </w:r>
      <w:r w:rsidRPr="00024E5C">
        <w:rPr>
          <w:highlight w:val="yellow"/>
        </w:rPr>
        <w:t>hovered</w:t>
      </w:r>
      <w:r>
        <w:t xml:space="preserve"> over the field.</w:t>
      </w:r>
    </w:p>
    <w:p w:rsidR="00024E5C" w:rsidRDefault="00024E5C" w:rsidP="00024E5C">
      <w:r w:rsidRPr="00024E5C">
        <w:rPr>
          <w:highlight w:val="yellow"/>
        </w:rPr>
        <w:t>It settled</w:t>
      </w:r>
      <w:r>
        <w:t xml:space="preserve"> on the field.</w:t>
      </w:r>
    </w:p>
    <w:p w:rsidR="00024E5C" w:rsidRDefault="00024E5C" w:rsidP="00024E5C">
      <w:r>
        <w:t xml:space="preserve">He </w:t>
      </w:r>
      <w:r w:rsidRPr="00024E5C">
        <w:rPr>
          <w:highlight w:val="yellow"/>
        </w:rPr>
        <w:t>walked</w:t>
      </w:r>
      <w:r>
        <w:t xml:space="preserve"> slowly out of his spaceship.</w:t>
      </w:r>
    </w:p>
    <w:p w:rsidR="00024E5C" w:rsidRDefault="00024E5C" w:rsidP="00024E5C"/>
    <w:p w:rsidR="00024E5C" w:rsidRDefault="00024E5C" w:rsidP="00024E5C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4508500</wp:posOffset>
            </wp:positionH>
            <wp:positionV relativeFrom="paragraph">
              <wp:posOffset>91440</wp:posOffset>
            </wp:positionV>
            <wp:extent cx="901700" cy="450850"/>
            <wp:effectExtent l="0" t="0" r="0" b="6350"/>
            <wp:wrapTight wrapText="bothSides">
              <wp:wrapPolygon edited="0">
                <wp:start x="8214" y="0"/>
                <wp:lineTo x="456" y="14603"/>
                <wp:lineTo x="0" y="17341"/>
                <wp:lineTo x="913" y="20992"/>
                <wp:lineTo x="16885" y="20992"/>
                <wp:lineTo x="17797" y="20079"/>
                <wp:lineTo x="16885" y="17341"/>
                <wp:lineTo x="15515" y="14603"/>
                <wp:lineTo x="20992" y="3651"/>
                <wp:lineTo x="20992" y="0"/>
                <wp:lineTo x="8214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lanet-159540_960_720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1700" cy="450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2495550</wp:posOffset>
            </wp:positionH>
            <wp:positionV relativeFrom="paragraph">
              <wp:posOffset>847090</wp:posOffset>
            </wp:positionV>
            <wp:extent cx="742950" cy="375920"/>
            <wp:effectExtent l="0" t="0" r="0" b="5080"/>
            <wp:wrapTight wrapText="bothSides">
              <wp:wrapPolygon edited="0">
                <wp:start x="7200" y="0"/>
                <wp:lineTo x="0" y="9851"/>
                <wp:lineTo x="0" y="15324"/>
                <wp:lineTo x="6092" y="20797"/>
                <wp:lineTo x="6646" y="20797"/>
                <wp:lineTo x="14400" y="20797"/>
                <wp:lineTo x="14954" y="20797"/>
                <wp:lineTo x="21046" y="14230"/>
                <wp:lineTo x="21046" y="9851"/>
                <wp:lineTo x="13846" y="0"/>
                <wp:lineTo x="720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paceship-304073_640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375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inline distT="0" distB="0" distL="0" distR="0">
            <wp:extent cx="785232" cy="730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riendly-Alien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7081" cy="731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4E5C" w:rsidRDefault="00024E5C" w:rsidP="00024E5C">
      <w:bookmarkStart w:id="0" w:name="_GoBack"/>
      <w:bookmarkEnd w:id="0"/>
    </w:p>
    <w:sectPr w:rsidR="00024E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E09BE"/>
    <w:multiLevelType w:val="hybridMultilevel"/>
    <w:tmpl w:val="18D630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F5A"/>
    <w:rsid w:val="000240B0"/>
    <w:rsid w:val="00024E5C"/>
    <w:rsid w:val="002C0F5A"/>
    <w:rsid w:val="00A6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784C9"/>
  <w15:chartTrackingRefBased/>
  <w15:docId w15:val="{A8D8C4D9-D06D-4A8C-B081-478DDD481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0F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23F84B57</Template>
  <TotalTime>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KING</dc:creator>
  <cp:keywords/>
  <dc:description/>
  <cp:lastModifiedBy>ANGHARAD KING</cp:lastModifiedBy>
  <cp:revision>2</cp:revision>
  <dcterms:created xsi:type="dcterms:W3CDTF">2020-05-18T11:24:00Z</dcterms:created>
  <dcterms:modified xsi:type="dcterms:W3CDTF">2020-05-18T11:24:00Z</dcterms:modified>
</cp:coreProperties>
</file>