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06" w:rsidRDefault="000D2906" w:rsidP="000D2906">
      <w:r w:rsidRPr="00917F02">
        <w:rPr>
          <w:noProof/>
          <w:lang w:eastAsia="en-GB"/>
        </w:rPr>
        <w:drawing>
          <wp:inline distT="0" distB="0" distL="0" distR="0" wp14:anchorId="57BE200C" wp14:editId="33E04D9E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Stacey’s party is on Saturday 7</w:t>
      </w:r>
      <w:r w:rsidRPr="000D2906">
        <w:rPr>
          <w:vertAlign w:val="superscript"/>
        </w:rPr>
        <w:t>th</w:t>
      </w:r>
      <w:r>
        <w:t xml:space="preserve"> October.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 xml:space="preserve">It is at Stacey’s house which is at 4, Happy Road, </w:t>
      </w:r>
      <w:proofErr w:type="spellStart"/>
      <w:r>
        <w:t>Parkhill</w:t>
      </w:r>
      <w:proofErr w:type="spellEnd"/>
      <w:r>
        <w:t>.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 xml:space="preserve">The party will begin at 2 </w:t>
      </w:r>
      <w:proofErr w:type="spellStart"/>
      <w:r>
        <w:t>O’Clock</w:t>
      </w:r>
      <w:proofErr w:type="spellEnd"/>
      <w:r>
        <w:t>.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 xml:space="preserve">The party will end at 5 </w:t>
      </w:r>
      <w:proofErr w:type="spellStart"/>
      <w:r>
        <w:t>O’Clock</w:t>
      </w:r>
      <w:proofErr w:type="spellEnd"/>
      <w:r>
        <w:t>.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Stacey’s friends have to tell her if they can come.</w:t>
      </w:r>
    </w:p>
    <w:p w:rsidR="000D2906" w:rsidRDefault="000D2906" w:rsidP="000D2906">
      <w:pPr>
        <w:pStyle w:val="ListParagraph"/>
      </w:pPr>
    </w:p>
    <w:p w:rsidR="000D2906" w:rsidRDefault="000D2906" w:rsidP="000D2906">
      <w:pPr>
        <w:pStyle w:val="ListParagraph"/>
      </w:pPr>
    </w:p>
    <w:p w:rsidR="000D2906" w:rsidRDefault="000D2906" w:rsidP="000D2906">
      <w:pPr>
        <w:pStyle w:val="ListParagraph"/>
      </w:pPr>
    </w:p>
    <w:p w:rsidR="000D2906" w:rsidRDefault="000D2906" w:rsidP="000D2906">
      <w:pPr>
        <w:pStyle w:val="ListParagraph"/>
      </w:pPr>
    </w:p>
    <w:p w:rsidR="000D2906" w:rsidRDefault="000D2906" w:rsidP="000D2906">
      <w:r w:rsidRPr="00BC4A8A">
        <w:rPr>
          <w:noProof/>
          <w:lang w:eastAsia="en-GB"/>
        </w:rPr>
        <w:lastRenderedPageBreak/>
        <w:drawing>
          <wp:inline distT="0" distB="0" distL="0" distR="0" wp14:anchorId="059724B6" wp14:editId="12680C06">
            <wp:extent cx="5731510" cy="4050078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906" w:rsidRDefault="000D2906" w:rsidP="000D2906">
      <w:r>
        <w:t>Answers</w:t>
      </w:r>
    </w:p>
    <w:p w:rsidR="000D2906" w:rsidRDefault="000D2906" w:rsidP="000D2906">
      <w:pPr>
        <w:ind w:left="360"/>
      </w:pPr>
      <w:r>
        <w:t>5.With his hand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On the floor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Nothing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Jumped into the bath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Bubbles</w:t>
      </w:r>
    </w:p>
    <w:p w:rsidR="000D2906" w:rsidRDefault="000D2906" w:rsidP="000D2906">
      <w:pPr>
        <w:pStyle w:val="ListParagraph"/>
        <w:numPr>
          <w:ilvl w:val="0"/>
          <w:numId w:val="1"/>
        </w:numPr>
      </w:pPr>
      <w:r>
        <w:t>Bubble monster</w:t>
      </w:r>
    </w:p>
    <w:p w:rsidR="000D2906" w:rsidRDefault="000D2906" w:rsidP="000D2906">
      <w:pPr>
        <w:pStyle w:val="ListParagraph"/>
      </w:pPr>
      <w:bookmarkStart w:id="0" w:name="_GoBack"/>
      <w:bookmarkEnd w:id="0"/>
    </w:p>
    <w:p w:rsidR="000D2906" w:rsidRDefault="000D2906" w:rsidP="000D2906"/>
    <w:p w:rsidR="00371E93" w:rsidRDefault="00371E93"/>
    <w:sectPr w:rsidR="00371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81C92"/>
    <w:multiLevelType w:val="hybridMultilevel"/>
    <w:tmpl w:val="B20CE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906"/>
    <w:rsid w:val="000D2906"/>
    <w:rsid w:val="0037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276AC"/>
  <w15:chartTrackingRefBased/>
  <w15:docId w15:val="{ABDF42EB-8B9F-44A2-AEA3-08D7F988E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DDF9BAC1</Template>
  <TotalTime>8</TotalTime>
  <Pages>2</Pages>
  <Words>48</Words>
  <Characters>276</Characters>
  <Application>Microsoft Office Word</Application>
  <DocSecurity>0</DocSecurity>
  <Lines>2</Lines>
  <Paragraphs>1</Paragraphs>
  <ScaleCrop>false</ScaleCrop>
  <Company>C2k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2020-05-01T13:57:00Z</dcterms:created>
  <dcterms:modified xsi:type="dcterms:W3CDTF">2020-05-01T14:05:00Z</dcterms:modified>
</cp:coreProperties>
</file>