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06C" w:rsidRDefault="00917F02">
      <w:r w:rsidRPr="00917F02">
        <w:rPr>
          <w:noProof/>
          <w:lang w:eastAsia="en-GB"/>
        </w:rPr>
        <w:drawing>
          <wp:inline distT="0" distB="0" distL="0" distR="0">
            <wp:extent cx="5731510" cy="4050078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F02" w:rsidRDefault="00917F02"/>
    <w:p w:rsidR="00917F02" w:rsidRDefault="00917F02"/>
    <w:p w:rsidR="00917F02" w:rsidRDefault="00917F02"/>
    <w:p w:rsidR="00917F02" w:rsidRDefault="00917F02">
      <w:bookmarkStart w:id="0" w:name="_GoBack"/>
      <w:bookmarkEnd w:id="0"/>
    </w:p>
    <w:sectPr w:rsidR="00917F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F02"/>
    <w:rsid w:val="00427F26"/>
    <w:rsid w:val="006D4A29"/>
    <w:rsid w:val="0091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E076"/>
  <w15:chartTrackingRefBased/>
  <w15:docId w15:val="{512596C2-297F-4212-AC2B-4A383BE12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545D1DAC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2020-03-23T10:33:00Z</dcterms:created>
  <dcterms:modified xsi:type="dcterms:W3CDTF">2020-03-23T10:34:00Z</dcterms:modified>
</cp:coreProperties>
</file>