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F39" w:rsidRPr="00A75A97" w:rsidRDefault="00EA5F9A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Lions</w:t>
      </w:r>
      <w:r w:rsidR="00561EB1">
        <w:rPr>
          <w:rFonts w:ascii="Comic Sans MS" w:hAnsi="Comic Sans MS"/>
          <w:b/>
          <w:sz w:val="28"/>
          <w:szCs w:val="28"/>
        </w:rPr>
        <w:t xml:space="preserve"> and Giraffes</w:t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bookmarkStart w:id="0" w:name="_GoBack"/>
      <w:bookmarkEnd w:id="0"/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Pr="00A75A97">
        <w:rPr>
          <w:rFonts w:ascii="Comic Sans MS" w:hAnsi="Comic Sans MS"/>
          <w:b/>
          <w:sz w:val="28"/>
          <w:szCs w:val="28"/>
        </w:rPr>
        <w:t xml:space="preserve"> Week beginning</w:t>
      </w:r>
      <w:r w:rsidR="00E65F87">
        <w:rPr>
          <w:rFonts w:ascii="Comic Sans MS" w:hAnsi="Comic Sans MS"/>
          <w:b/>
          <w:sz w:val="28"/>
          <w:szCs w:val="28"/>
        </w:rPr>
        <w:t xml:space="preserve"> </w:t>
      </w:r>
      <w:r w:rsidR="00DE6727">
        <w:rPr>
          <w:rFonts w:ascii="Comic Sans MS" w:hAnsi="Comic Sans MS"/>
          <w:b/>
          <w:sz w:val="28"/>
          <w:szCs w:val="28"/>
        </w:rPr>
        <w:t>03</w:t>
      </w:r>
      <w:r w:rsidR="008158E2">
        <w:rPr>
          <w:rFonts w:ascii="Comic Sans MS" w:hAnsi="Comic Sans MS"/>
          <w:b/>
          <w:sz w:val="28"/>
          <w:szCs w:val="28"/>
        </w:rPr>
        <w:t>/0</w:t>
      </w:r>
      <w:r w:rsidR="00DE6727">
        <w:rPr>
          <w:rFonts w:ascii="Comic Sans MS" w:hAnsi="Comic Sans MS"/>
          <w:b/>
          <w:sz w:val="28"/>
          <w:szCs w:val="28"/>
        </w:rPr>
        <w:t>1</w:t>
      </w:r>
      <w:r w:rsidR="008158E2">
        <w:rPr>
          <w:rFonts w:ascii="Comic Sans MS" w:hAnsi="Comic Sans MS"/>
          <w:b/>
          <w:sz w:val="28"/>
          <w:szCs w:val="28"/>
        </w:rPr>
        <w:t>/2</w:t>
      </w:r>
      <w:r w:rsidR="00DE6727">
        <w:rPr>
          <w:rFonts w:ascii="Comic Sans MS" w:hAnsi="Comic Sans MS"/>
          <w:b/>
          <w:sz w:val="28"/>
          <w:szCs w:val="28"/>
        </w:rPr>
        <w:t>1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5209C2">
        <w:trPr>
          <w:trHeight w:val="4924"/>
        </w:trPr>
        <w:tc>
          <w:tcPr>
            <w:tcW w:w="6658" w:type="dxa"/>
            <w:vMerge w:val="restart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  <w:r w:rsidR="00513760">
              <w:rPr>
                <w:rFonts w:ascii="Comic Sans MS" w:hAnsi="Comic Sans MS"/>
                <w:color w:val="00B0F0"/>
                <w:sz w:val="28"/>
                <w:szCs w:val="28"/>
              </w:rPr>
              <w:t xml:space="preserve">   </w:t>
            </w:r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0D37CD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 w:rsidR="000D37C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 w:rsidR="00CB0C12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  <w:r w:rsidR="00883903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0D37CD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1      </w:t>
                  </w:r>
                  <w:r w:rsidR="000D37C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Tuesday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0D37CD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2      </w:t>
                  </w:r>
                  <w:r w:rsidR="000D37C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Wednesday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0D37CD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 xml:space="preserve">3    </w:t>
                  </w:r>
                  <w:r w:rsidR="000D37CD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Thursday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0D37CD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int</w:t>
                  </w:r>
                  <w:proofErr w:type="spellEnd"/>
                </w:p>
              </w:tc>
              <w:tc>
                <w:tcPr>
                  <w:tcW w:w="2105" w:type="dxa"/>
                </w:tcPr>
                <w:p w:rsidR="005209C2" w:rsidRPr="00211C86" w:rsidRDefault="000D37CD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int</w:t>
                  </w:r>
                  <w:proofErr w:type="spellEnd"/>
                </w:p>
              </w:tc>
              <w:tc>
                <w:tcPr>
                  <w:tcW w:w="2106" w:type="dxa"/>
                </w:tcPr>
                <w:p w:rsidR="005209C2" w:rsidRPr="00211C86" w:rsidRDefault="000D37CD" w:rsidP="00CB0C1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unt</w:t>
                  </w:r>
                  <w:proofErr w:type="spellEnd"/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883903" w:rsidRDefault="000D37CD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mint</w:t>
                  </w:r>
                </w:p>
                <w:p w:rsidR="000D37CD" w:rsidRDefault="000D37CD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tint</w:t>
                  </w:r>
                </w:p>
                <w:p w:rsidR="000D37CD" w:rsidRDefault="000D37CD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print</w:t>
                  </w:r>
                </w:p>
                <w:p w:rsidR="000D37CD" w:rsidRPr="00211C86" w:rsidRDefault="000D37CD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sprint</w:t>
                  </w:r>
                </w:p>
              </w:tc>
              <w:tc>
                <w:tcPr>
                  <w:tcW w:w="2105" w:type="dxa"/>
                </w:tcPr>
                <w:p w:rsidR="00CB0C12" w:rsidRDefault="000D37CD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hint</w:t>
                  </w:r>
                </w:p>
                <w:p w:rsidR="00883903" w:rsidRDefault="000D37CD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flint</w:t>
                  </w:r>
                </w:p>
                <w:p w:rsidR="00883903" w:rsidRDefault="000D37CD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splint</w:t>
                  </w:r>
                </w:p>
                <w:p w:rsidR="00883903" w:rsidRDefault="000D37CD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squint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F55BD3" w:rsidRDefault="000D37CD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hunt</w:t>
                  </w:r>
                </w:p>
                <w:p w:rsidR="00883903" w:rsidRDefault="0088390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</w:t>
                  </w:r>
                  <w:r w:rsidR="000D37CD">
                    <w:rPr>
                      <w:rFonts w:ascii="Comic Sans MS" w:hAnsi="Comic Sans MS"/>
                      <w:sz w:val="24"/>
                      <w:szCs w:val="24"/>
                    </w:rPr>
                    <w:t>lunt</w:t>
                  </w:r>
                </w:p>
                <w:p w:rsidR="00883903" w:rsidRDefault="000D37CD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grunt</w:t>
                  </w:r>
                </w:p>
                <w:p w:rsidR="00883903" w:rsidRDefault="000D37CD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stunt</w:t>
                  </w:r>
                </w:p>
                <w:p w:rsidR="00F55BD3" w:rsidRPr="00211C86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4B1631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CB0C12" w:rsidRDefault="000D37CD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take</w:t>
                  </w:r>
                </w:p>
                <w:p w:rsidR="00883903" w:rsidRDefault="000D37CD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children</w:t>
                  </w:r>
                </w:p>
                <w:p w:rsidR="00883903" w:rsidRDefault="000D37CD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received</w:t>
                  </w:r>
                </w:p>
                <w:p w:rsidR="00883903" w:rsidRPr="00211C86" w:rsidRDefault="000D37CD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particular</w:t>
                  </w:r>
                </w:p>
              </w:tc>
              <w:tc>
                <w:tcPr>
                  <w:tcW w:w="2105" w:type="dxa"/>
                </w:tcPr>
                <w:p w:rsidR="00CB0C12" w:rsidRDefault="000D37CD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ask</w:t>
                  </w:r>
                </w:p>
                <w:p w:rsidR="00883903" w:rsidRDefault="000D37CD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letter</w:t>
                  </w:r>
                </w:p>
                <w:p w:rsidR="00883903" w:rsidRDefault="000D37CD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expensive</w:t>
                  </w:r>
                </w:p>
                <w:p w:rsidR="00883903" w:rsidRPr="00211C86" w:rsidRDefault="000D37CD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complete</w:t>
                  </w:r>
                </w:p>
              </w:tc>
              <w:tc>
                <w:tcPr>
                  <w:tcW w:w="2106" w:type="dxa"/>
                </w:tcPr>
                <w:p w:rsidR="000D37CD" w:rsidRDefault="000D37CD" w:rsidP="000D37C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help</w:t>
                  </w:r>
                </w:p>
                <w:p w:rsidR="000D37CD" w:rsidRDefault="000D37CD" w:rsidP="000D37C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write</w:t>
                  </w:r>
                </w:p>
                <w:p w:rsidR="000D37CD" w:rsidRDefault="000D37CD" w:rsidP="000D37C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cheap</w:t>
                  </w:r>
                </w:p>
                <w:p w:rsidR="000D37CD" w:rsidRPr="00211C86" w:rsidRDefault="000D37CD" w:rsidP="000D37C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arrive</w:t>
                  </w: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92CEB" w:rsidRPr="004B2283" w:rsidRDefault="00832706" w:rsidP="00DF4C0E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Bug Club book </w:t>
            </w:r>
            <w:r w:rsidR="000D37CD">
              <w:rPr>
                <w:rFonts w:ascii="Comic Sans MS" w:hAnsi="Comic Sans MS"/>
                <w:sz w:val="24"/>
                <w:szCs w:val="24"/>
              </w:rPr>
              <w:t>reading books</w:t>
            </w:r>
          </w:p>
          <w:p w:rsidR="00D572D0" w:rsidRDefault="00D572D0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</w:p>
          <w:p w:rsidR="004B2283" w:rsidRPr="00E40C34" w:rsidRDefault="00E40C34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>
              <w:rPr>
                <w:rFonts w:ascii="Comic Sans MS" w:hAnsi="Comic Sans MS"/>
                <w:color w:val="7030A0"/>
                <w:sz w:val="28"/>
                <w:szCs w:val="28"/>
              </w:rPr>
              <w:t>World around Us</w:t>
            </w:r>
          </w:p>
          <w:p w:rsidR="003001FC" w:rsidRPr="00561EB1" w:rsidRDefault="00561EB1" w:rsidP="00E40C34">
            <w:pPr>
              <w:rPr>
                <w:rFonts w:ascii="Comic Sans MS" w:hAnsi="Comic Sans MS"/>
                <w:sz w:val="24"/>
                <w:szCs w:val="24"/>
              </w:rPr>
            </w:pPr>
            <w:r w:rsidRPr="00561EB1">
              <w:rPr>
                <w:rFonts w:ascii="Comic Sans MS" w:hAnsi="Comic Sans MS"/>
                <w:sz w:val="24"/>
                <w:szCs w:val="24"/>
              </w:rPr>
              <w:t xml:space="preserve">Create your own </w:t>
            </w:r>
            <w:r>
              <w:rPr>
                <w:rFonts w:ascii="Comic Sans MS" w:hAnsi="Comic Sans MS"/>
                <w:sz w:val="24"/>
                <w:szCs w:val="24"/>
              </w:rPr>
              <w:t>“</w:t>
            </w:r>
            <w:r w:rsidRPr="00561EB1">
              <w:rPr>
                <w:rFonts w:ascii="Comic Sans MS" w:hAnsi="Comic Sans MS"/>
                <w:sz w:val="24"/>
                <w:szCs w:val="24"/>
              </w:rPr>
              <w:t>Iced Sun Catchers</w:t>
            </w:r>
            <w:r>
              <w:rPr>
                <w:rFonts w:ascii="Comic Sans MS" w:hAnsi="Comic Sans MS"/>
                <w:sz w:val="24"/>
                <w:szCs w:val="24"/>
              </w:rPr>
              <w:t>”</w:t>
            </w:r>
            <w:r w:rsidRPr="00561EB1">
              <w:rPr>
                <w:rFonts w:ascii="Comic Sans MS" w:hAnsi="Comic Sans MS"/>
                <w:sz w:val="24"/>
                <w:szCs w:val="24"/>
              </w:rPr>
              <w:t>. The instructions and pictures to help are below.</w:t>
            </w:r>
          </w:p>
          <w:p w:rsidR="00E40C34" w:rsidRDefault="00561EB1" w:rsidP="00E40C3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 would love to see pictures of your creations.</w:t>
            </w:r>
          </w:p>
          <w:p w:rsidR="00561EB1" w:rsidRDefault="00561EB1" w:rsidP="00E40C3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Have fun!</w:t>
            </w:r>
          </w:p>
          <w:p w:rsidR="00E40C34" w:rsidRDefault="00E40C34" w:rsidP="00E40C34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E40C34" w:rsidRDefault="00E40C34" w:rsidP="00E40C34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E40C34" w:rsidRDefault="00E40C34" w:rsidP="00E40C34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E40C34" w:rsidRPr="00E40C34" w:rsidRDefault="00E40C34" w:rsidP="00E40C34">
            <w:pPr>
              <w:rPr>
                <w:rFonts w:ascii="Comic Sans MS" w:hAnsi="Comic Sans MS"/>
                <w:b/>
                <w:color w:val="FFCC00"/>
                <w:sz w:val="20"/>
                <w:szCs w:val="20"/>
              </w:rPr>
            </w:pPr>
            <w:r w:rsidRPr="00E40C34">
              <w:rPr>
                <w:rFonts w:ascii="Comic Sans MS" w:hAnsi="Comic Sans MS"/>
                <w:b/>
                <w:color w:val="FFCC00"/>
                <w:sz w:val="20"/>
                <w:szCs w:val="20"/>
              </w:rPr>
              <w:lastRenderedPageBreak/>
              <w:t>Ice Sun Catchers</w:t>
            </w:r>
          </w:p>
          <w:p w:rsidR="00E40C34" w:rsidRPr="00E40C34" w:rsidRDefault="00E40C34" w:rsidP="00E40C34">
            <w:pPr>
              <w:rPr>
                <w:noProof/>
                <w:sz w:val="20"/>
                <w:szCs w:val="20"/>
                <w:lang w:eastAsia="en-GB"/>
              </w:rPr>
            </w:pPr>
            <w:r w:rsidRPr="00E40C34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495CEE4" wp14:editId="322EE6BB">
                  <wp:extent cx="1419960" cy="1621155"/>
                  <wp:effectExtent l="0" t="0" r="8890" b="0"/>
                  <wp:docPr id="1" name="Picture 1" descr="How to Make Ice Sun Catchers (Great Winter Craft!) | FeltMag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ow to Make Ice Sun Catchers (Great Winter Craft!) | FeltMagne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91" b="17685"/>
                          <a:stretch/>
                        </pic:blipFill>
                        <pic:spPr bwMode="auto">
                          <a:xfrm>
                            <a:off x="0" y="0"/>
                            <a:ext cx="1428013" cy="1630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E40C3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E40C34">
              <w:rPr>
                <w:noProof/>
                <w:sz w:val="20"/>
                <w:szCs w:val="20"/>
                <w:lang w:eastAsia="en-GB"/>
              </w:rPr>
              <w:t xml:space="preserve"> </w:t>
            </w:r>
            <w:r w:rsidRPr="00E40C34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C566EF9" wp14:editId="2AEC1489">
                  <wp:extent cx="2383782" cy="1587874"/>
                  <wp:effectExtent l="0" t="0" r="0" b="0"/>
                  <wp:docPr id="2" name="Picture 2" descr="MUM Ice Suncatchers To Warm Up Your Day | Ice crafts, Winter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UM Ice Suncatchers To Warm Up Your Day | Ice crafts, Winter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5803" cy="1615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0C3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E40C34">
              <w:rPr>
                <w:noProof/>
                <w:sz w:val="20"/>
                <w:szCs w:val="20"/>
                <w:lang w:eastAsia="en-GB"/>
              </w:rPr>
              <w:t xml:space="preserve"> </w:t>
            </w:r>
          </w:p>
          <w:p w:rsidR="00E40C34" w:rsidRPr="00E40C34" w:rsidRDefault="00E40C34" w:rsidP="00E40C34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 w:rsidRPr="00E40C34">
              <w:rPr>
                <w:rFonts w:ascii="Comic Sans MS" w:hAnsi="Comic Sans MS"/>
                <w:noProof/>
                <w:color w:val="FFCC00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4EDC0D40" wp14:editId="6AF52BCF">
                      <wp:simplePos x="0" y="0"/>
                      <wp:positionH relativeFrom="column">
                        <wp:posOffset>5423535</wp:posOffset>
                      </wp:positionH>
                      <wp:positionV relativeFrom="paragraph">
                        <wp:posOffset>317500</wp:posOffset>
                      </wp:positionV>
                      <wp:extent cx="971550" cy="914400"/>
                      <wp:effectExtent l="0" t="0" r="19050" b="19050"/>
                      <wp:wrapSquare wrapText="bothSides"/>
                      <wp:docPr id="20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1550" cy="914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ysClr val="window" lastClr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40C34" w:rsidRDefault="00E40C34" w:rsidP="00E40C34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67430BFB" wp14:editId="122F8443">
                                        <wp:extent cx="742950" cy="799475"/>
                                        <wp:effectExtent l="0" t="0" r="0" b="635"/>
                                        <wp:docPr id="22" name="Picture 22" descr="Playing With Water at -25F | Pajari Girls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8" descr="Playing With Water at -25F | Pajari Girls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 rotWithShape="1"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r="30303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44906" cy="8015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EDC0D4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27.05pt;margin-top:25pt;width:76.5pt;height:1in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" strokecolor="window">
                      <v:textbox>
                        <w:txbxContent>
                          <w:p w:rsidR="00E40C34" w:rsidRDefault="00E40C34" w:rsidP="00E40C34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7430BFB" wp14:editId="122F8443">
                                  <wp:extent cx="742950" cy="799475"/>
                                  <wp:effectExtent l="0" t="0" r="0" b="635"/>
                                  <wp:docPr id="22" name="Picture 22" descr="Playing With Water at -25F | Pajari Girl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Playing With Water at -25F | Pajari Girl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3030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44906" cy="8015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E40C34">
              <w:rPr>
                <w:rFonts w:ascii="Comic Sans MS" w:hAnsi="Comic Sans MS"/>
                <w:noProof/>
                <w:color w:val="FFCC00"/>
                <w:sz w:val="20"/>
                <w:szCs w:val="20"/>
                <w:lang w:eastAsia="en-GB"/>
              </w:rPr>
              <w:t>Materials</w:t>
            </w:r>
            <w:r w:rsidRPr="00E40C3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Muffin baking tray/tin, string or wool, leaves, petals, pieces of chopped fruit, water.</w:t>
            </w:r>
          </w:p>
          <w:p w:rsidR="00E40C34" w:rsidRPr="00E40C34" w:rsidRDefault="00E40C34" w:rsidP="00E40C34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 w:rsidRPr="00E40C34">
              <w:rPr>
                <w:rFonts w:ascii="Comic Sans MS" w:hAnsi="Comic Sans MS"/>
                <w:noProof/>
                <w:color w:val="FFCC00"/>
                <w:sz w:val="20"/>
                <w:szCs w:val="20"/>
                <w:lang w:eastAsia="en-GB"/>
              </w:rPr>
              <w:t xml:space="preserve">Step 1 </w:t>
            </w:r>
            <w:r w:rsidRPr="00E40C3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>Place a piece of string into the muffin tray.</w:t>
            </w:r>
            <w:r w:rsidRPr="00E40C34">
              <w:rPr>
                <w:noProof/>
                <w:sz w:val="20"/>
                <w:szCs w:val="20"/>
                <w:lang w:eastAsia="en-GB"/>
              </w:rPr>
              <w:t xml:space="preserve"> </w:t>
            </w:r>
          </w:p>
          <w:p w:rsidR="00E40C34" w:rsidRPr="00E40C34" w:rsidRDefault="00E40C34" w:rsidP="00E40C34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 w:rsidRPr="00E40C34">
              <w:rPr>
                <w:rFonts w:ascii="Comic Sans MS" w:hAnsi="Comic Sans MS"/>
                <w:noProof/>
                <w:color w:val="FFCC00"/>
                <w:sz w:val="20"/>
                <w:szCs w:val="20"/>
                <w:lang w:eastAsia="en-GB"/>
              </w:rPr>
              <w:t xml:space="preserve">Step 2 </w:t>
            </w:r>
            <w:r w:rsidRPr="00E40C3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>place your leaves and petals into the muffin tray and fill with water. Add food colouring if you wish.</w:t>
            </w:r>
          </w:p>
          <w:p w:rsidR="00E40C34" w:rsidRPr="00E40C34" w:rsidRDefault="00E40C34" w:rsidP="00E40C34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 w:rsidRPr="00E40C34">
              <w:rPr>
                <w:rFonts w:ascii="Comic Sans MS" w:hAnsi="Comic Sans MS"/>
                <w:noProof/>
                <w:color w:val="FFCC00"/>
                <w:sz w:val="20"/>
                <w:szCs w:val="20"/>
                <w:lang w:eastAsia="en-GB"/>
              </w:rPr>
              <w:t xml:space="preserve">Step 3 </w:t>
            </w:r>
            <w:r w:rsidRPr="00E40C3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>Place in the freezer for a couple of hours.</w:t>
            </w:r>
          </w:p>
          <w:p w:rsidR="00E40C34" w:rsidRPr="00E40C34" w:rsidRDefault="00E40C34" w:rsidP="00E40C34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 w:rsidRPr="00E40C34">
              <w:rPr>
                <w:rFonts w:ascii="Comic Sans MS" w:hAnsi="Comic Sans MS"/>
                <w:noProof/>
                <w:color w:val="FFCC00"/>
                <w:sz w:val="20"/>
                <w:szCs w:val="20"/>
                <w:lang w:eastAsia="en-GB"/>
              </w:rPr>
              <w:t xml:space="preserve">Step 4 </w:t>
            </w:r>
            <w:r w:rsidRPr="00E40C3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Remove from the freezer and hang from a tree. Watch the sun light bouncing off the ice. </w:t>
            </w:r>
          </w:p>
          <w:p w:rsidR="00E40C34" w:rsidRPr="00E40C34" w:rsidRDefault="00E40C34" w:rsidP="00E40C34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 w:rsidRPr="00E40C3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How long does it take to melt? </w:t>
            </w:r>
          </w:p>
          <w:p w:rsidR="00E40C34" w:rsidRPr="00E40C34" w:rsidRDefault="00E40C34" w:rsidP="00E40C34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 w:rsidRPr="00E40C3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>Is there a difference on sunny and cloudy days?</w:t>
            </w:r>
          </w:p>
          <w:p w:rsidR="00E40C34" w:rsidRPr="00E40C34" w:rsidRDefault="00E40C34" w:rsidP="00E40C34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</w:p>
          <w:p w:rsidR="00E40C34" w:rsidRPr="00E40C34" w:rsidRDefault="00E40C34" w:rsidP="00E40C34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 w:rsidRPr="00E40C34">
              <w:rPr>
                <w:rFonts w:ascii="Comic Sans MS" w:hAnsi="Comic Sans MS"/>
                <w:b/>
                <w:noProof/>
                <w:color w:val="FFCC00"/>
                <w:sz w:val="20"/>
                <w:szCs w:val="20"/>
                <w:lang w:eastAsia="en-GB"/>
              </w:rPr>
              <w:t>Alternatively</w:t>
            </w:r>
            <w:r w:rsidRPr="00E40C3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If you want to go </w:t>
            </w:r>
            <w:r w:rsidRPr="00E40C34">
              <w:rPr>
                <w:rFonts w:ascii="Comic Sans MS" w:hAnsi="Comic Sans MS"/>
                <w:noProof/>
                <w:color w:val="FFCC00"/>
                <w:sz w:val="20"/>
                <w:szCs w:val="20"/>
                <w:lang w:eastAsia="en-GB"/>
              </w:rPr>
              <w:t>bigger</w:t>
            </w:r>
            <w:r w:rsidRPr="00E40C3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you could use a cake tin and a plastic cup or a plastic bowl and ribbon.</w:t>
            </w:r>
          </w:p>
          <w:p w:rsidR="00E40C34" w:rsidRPr="00E40C34" w:rsidRDefault="00E40C34" w:rsidP="00E40C34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 w:rsidRPr="00E40C3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</w:t>
            </w:r>
            <w:r w:rsidRPr="00E40C34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A9EA30D" wp14:editId="12E2177F">
                  <wp:extent cx="1268532" cy="951400"/>
                  <wp:effectExtent l="0" t="0" r="8255" b="1270"/>
                  <wp:docPr id="4" name="Picture 4" descr="ice suncatchers | Supermom Extraordinai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ce suncatchers | Supermom Extraordinai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529" cy="9611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0C3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</w:t>
            </w:r>
            <w:r w:rsidRPr="00E40C34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6AC1A96" wp14:editId="1384AFDB">
                  <wp:extent cx="1395385" cy="930257"/>
                  <wp:effectExtent l="0" t="0" r="0" b="3810"/>
                  <wp:docPr id="5" name="Picture 5" descr="Ice Sun Catch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ce Sun Catch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6186" cy="937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40C34" w:rsidRPr="00561EB1" w:rsidRDefault="00E40C34" w:rsidP="00E40C34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 w:rsidRPr="00E40C3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Or if you want to go </w:t>
            </w:r>
            <w:r w:rsidRPr="00E40C34">
              <w:rPr>
                <w:rFonts w:ascii="Comic Sans MS" w:hAnsi="Comic Sans MS"/>
                <w:noProof/>
                <w:color w:val="FFCC00"/>
                <w:sz w:val="20"/>
                <w:szCs w:val="20"/>
                <w:lang w:eastAsia="en-GB"/>
              </w:rPr>
              <w:t>smaller</w:t>
            </w:r>
            <w:r w:rsidRPr="00E40C3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use ice cube trays.</w:t>
            </w:r>
            <w:r w:rsidRPr="00E40C34">
              <w:rPr>
                <w:noProof/>
                <w:sz w:val="20"/>
                <w:szCs w:val="20"/>
                <w:lang w:eastAsia="en-GB"/>
              </w:rPr>
              <w:t xml:space="preserve">   </w:t>
            </w:r>
            <w:r w:rsidRPr="00E40C34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45B2359" wp14:editId="1767EF6A">
                  <wp:extent cx="1527524" cy="898543"/>
                  <wp:effectExtent l="0" t="0" r="0" b="0"/>
                  <wp:docPr id="6" name="Picture 6" descr="Nanny Anita's Ice Sun Catchers | Nanny Anita | My Ba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Nanny Anita's Ice Sun Catchers | Nanny Anita | My Bab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4115" cy="914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lastRenderedPageBreak/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4B2B26" w:rsidRPr="000D37CD" w:rsidRDefault="000D37CD" w:rsidP="00CB3F45">
            <w:pPr>
              <w:rPr>
                <w:rFonts w:ascii="Comic Sans MS" w:hAnsi="Comic Sans MS"/>
                <w:sz w:val="24"/>
                <w:szCs w:val="24"/>
              </w:rPr>
            </w:pPr>
            <w:r w:rsidRPr="000D37CD">
              <w:rPr>
                <w:rFonts w:ascii="Comic Sans MS" w:hAnsi="Comic Sans MS"/>
                <w:sz w:val="24"/>
                <w:szCs w:val="24"/>
              </w:rPr>
              <w:t>Tuesday</w:t>
            </w:r>
            <w:r>
              <w:rPr>
                <w:rFonts w:ascii="Comic Sans MS" w:hAnsi="Comic Sans MS"/>
                <w:sz w:val="24"/>
                <w:szCs w:val="24"/>
              </w:rPr>
              <w:t xml:space="preserve"> – add 10</w:t>
            </w:r>
          </w:p>
          <w:p w:rsidR="00E65F87" w:rsidRPr="000D37CD" w:rsidRDefault="00E65F87" w:rsidP="00E65F87">
            <w:pPr>
              <w:rPr>
                <w:rFonts w:ascii="Comic Sans MS" w:hAnsi="Comic Sans MS"/>
                <w:sz w:val="24"/>
                <w:szCs w:val="24"/>
              </w:rPr>
            </w:pPr>
            <w:r w:rsidRPr="000D37CD">
              <w:rPr>
                <w:rFonts w:ascii="Comic Sans MS" w:hAnsi="Comic Sans MS"/>
                <w:sz w:val="24"/>
                <w:szCs w:val="24"/>
              </w:rPr>
              <w:t xml:space="preserve">10 </w:t>
            </w:r>
            <w:r w:rsidR="000D37CD" w:rsidRPr="000D37CD">
              <w:rPr>
                <w:rFonts w:ascii="Comic Sans MS" w:hAnsi="Comic Sans MS"/>
                <w:sz w:val="24"/>
                <w:szCs w:val="24"/>
              </w:rPr>
              <w:t xml:space="preserve">+ </w:t>
            </w:r>
            <w:r w:rsidRPr="000D37CD">
              <w:rPr>
                <w:rFonts w:ascii="Comic Sans MS" w:hAnsi="Comic Sans MS"/>
                <w:sz w:val="24"/>
                <w:szCs w:val="24"/>
              </w:rPr>
              <w:t>10 =</w:t>
            </w:r>
          </w:p>
          <w:p w:rsidR="00E65F87" w:rsidRPr="000D37CD" w:rsidRDefault="000D37CD" w:rsidP="00E65F87">
            <w:pPr>
              <w:rPr>
                <w:rFonts w:ascii="Comic Sans MS" w:hAnsi="Comic Sans MS"/>
                <w:sz w:val="24"/>
                <w:szCs w:val="24"/>
              </w:rPr>
            </w:pPr>
            <w:r w:rsidRPr="000D37CD">
              <w:rPr>
                <w:rFonts w:ascii="Comic Sans MS" w:hAnsi="Comic Sans MS"/>
                <w:sz w:val="24"/>
                <w:szCs w:val="24"/>
              </w:rPr>
              <w:t>11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0D37CD">
              <w:rPr>
                <w:rFonts w:ascii="Comic Sans MS" w:hAnsi="Comic Sans MS"/>
                <w:sz w:val="24"/>
                <w:szCs w:val="24"/>
              </w:rPr>
              <w:t>+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10 =</w:t>
            </w:r>
          </w:p>
          <w:p w:rsidR="00E65F87" w:rsidRPr="000D37CD" w:rsidRDefault="000D37CD" w:rsidP="00E65F87">
            <w:pPr>
              <w:rPr>
                <w:rFonts w:ascii="Comic Sans MS" w:hAnsi="Comic Sans MS"/>
                <w:sz w:val="24"/>
                <w:szCs w:val="24"/>
              </w:rPr>
            </w:pPr>
            <w:r w:rsidRPr="000D37CD">
              <w:rPr>
                <w:rFonts w:ascii="Comic Sans MS" w:hAnsi="Comic Sans MS"/>
                <w:sz w:val="24"/>
                <w:szCs w:val="24"/>
              </w:rPr>
              <w:t>12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0D37CD">
              <w:rPr>
                <w:rFonts w:ascii="Comic Sans MS" w:hAnsi="Comic Sans MS"/>
                <w:sz w:val="24"/>
                <w:szCs w:val="24"/>
              </w:rPr>
              <w:t>+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10 =</w:t>
            </w:r>
          </w:p>
          <w:p w:rsidR="00E65F87" w:rsidRPr="000D37CD" w:rsidRDefault="000D37CD" w:rsidP="00E65F87">
            <w:pPr>
              <w:rPr>
                <w:rFonts w:ascii="Comic Sans MS" w:hAnsi="Comic Sans MS"/>
                <w:sz w:val="24"/>
                <w:szCs w:val="24"/>
              </w:rPr>
            </w:pPr>
            <w:r w:rsidRPr="000D37CD">
              <w:rPr>
                <w:rFonts w:ascii="Comic Sans MS" w:hAnsi="Comic Sans MS"/>
                <w:sz w:val="24"/>
                <w:szCs w:val="24"/>
              </w:rPr>
              <w:t>13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0D37CD">
              <w:rPr>
                <w:rFonts w:ascii="Comic Sans MS" w:hAnsi="Comic Sans MS"/>
                <w:sz w:val="24"/>
                <w:szCs w:val="24"/>
              </w:rPr>
              <w:t>+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10 =</w:t>
            </w:r>
          </w:p>
          <w:p w:rsidR="00E65F87" w:rsidRPr="000D37CD" w:rsidRDefault="000D37CD" w:rsidP="00E65F87">
            <w:pPr>
              <w:rPr>
                <w:rFonts w:ascii="Comic Sans MS" w:hAnsi="Comic Sans MS"/>
                <w:sz w:val="24"/>
                <w:szCs w:val="24"/>
              </w:rPr>
            </w:pPr>
            <w:r w:rsidRPr="000D37CD">
              <w:rPr>
                <w:rFonts w:ascii="Comic Sans MS" w:hAnsi="Comic Sans MS"/>
                <w:sz w:val="24"/>
                <w:szCs w:val="24"/>
              </w:rPr>
              <w:t>14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0D37CD">
              <w:rPr>
                <w:rFonts w:ascii="Comic Sans MS" w:hAnsi="Comic Sans MS"/>
                <w:sz w:val="24"/>
                <w:szCs w:val="24"/>
              </w:rPr>
              <w:t>+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10 = </w:t>
            </w:r>
          </w:p>
          <w:p w:rsidR="00E65F87" w:rsidRPr="000D37CD" w:rsidRDefault="000D37CD" w:rsidP="00E65F87">
            <w:pPr>
              <w:rPr>
                <w:rFonts w:ascii="Comic Sans MS" w:hAnsi="Comic Sans MS"/>
                <w:sz w:val="24"/>
                <w:szCs w:val="24"/>
              </w:rPr>
            </w:pPr>
            <w:r w:rsidRPr="000D37CD">
              <w:rPr>
                <w:rFonts w:ascii="Comic Sans MS" w:hAnsi="Comic Sans MS"/>
                <w:sz w:val="24"/>
                <w:szCs w:val="24"/>
              </w:rPr>
              <w:t>15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0D37CD">
              <w:rPr>
                <w:rFonts w:ascii="Comic Sans MS" w:hAnsi="Comic Sans MS"/>
                <w:sz w:val="24"/>
                <w:szCs w:val="24"/>
              </w:rPr>
              <w:t>+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10 =</w:t>
            </w:r>
          </w:p>
          <w:p w:rsidR="000D37CD" w:rsidRPr="000D37CD" w:rsidRDefault="000D37CD" w:rsidP="00E65F87">
            <w:pPr>
              <w:rPr>
                <w:rFonts w:ascii="Comic Sans MS" w:hAnsi="Comic Sans MS"/>
                <w:sz w:val="24"/>
                <w:szCs w:val="24"/>
              </w:rPr>
            </w:pPr>
            <w:r w:rsidRPr="000D37CD">
              <w:rPr>
                <w:rFonts w:ascii="Comic Sans MS" w:hAnsi="Comic Sans MS"/>
                <w:sz w:val="24"/>
                <w:szCs w:val="24"/>
              </w:rPr>
              <w:t>Wednesday</w:t>
            </w:r>
            <w:r>
              <w:rPr>
                <w:rFonts w:ascii="Comic Sans MS" w:hAnsi="Comic Sans MS"/>
                <w:sz w:val="24"/>
                <w:szCs w:val="24"/>
              </w:rPr>
              <w:t xml:space="preserve"> – add 20</w:t>
            </w:r>
          </w:p>
          <w:p w:rsidR="00E65F87" w:rsidRPr="000D37CD" w:rsidRDefault="000D37CD" w:rsidP="00E65F87">
            <w:pPr>
              <w:rPr>
                <w:rFonts w:ascii="Comic Sans MS" w:hAnsi="Comic Sans MS"/>
                <w:sz w:val="24"/>
                <w:szCs w:val="24"/>
              </w:rPr>
            </w:pPr>
            <w:r w:rsidRPr="000D37CD">
              <w:rPr>
                <w:rFonts w:ascii="Comic Sans MS" w:hAnsi="Comic Sans MS"/>
                <w:sz w:val="24"/>
                <w:szCs w:val="24"/>
              </w:rPr>
              <w:t>1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0 </w:t>
            </w:r>
            <w:r w:rsidRPr="000D37CD">
              <w:rPr>
                <w:rFonts w:ascii="Comic Sans MS" w:hAnsi="Comic Sans MS"/>
                <w:sz w:val="24"/>
                <w:szCs w:val="24"/>
              </w:rPr>
              <w:t>+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0D37CD">
              <w:rPr>
                <w:rFonts w:ascii="Comic Sans MS" w:hAnsi="Comic Sans MS"/>
                <w:sz w:val="24"/>
                <w:szCs w:val="24"/>
              </w:rPr>
              <w:t>2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>0 =</w:t>
            </w:r>
          </w:p>
          <w:p w:rsidR="00E65F87" w:rsidRPr="000D37CD" w:rsidRDefault="000D37CD" w:rsidP="00E65F87">
            <w:pPr>
              <w:rPr>
                <w:rFonts w:ascii="Comic Sans MS" w:hAnsi="Comic Sans MS"/>
                <w:sz w:val="24"/>
                <w:szCs w:val="24"/>
              </w:rPr>
            </w:pPr>
            <w:r w:rsidRPr="000D37CD">
              <w:rPr>
                <w:rFonts w:ascii="Comic Sans MS" w:hAnsi="Comic Sans MS"/>
                <w:sz w:val="24"/>
                <w:szCs w:val="24"/>
              </w:rPr>
              <w:t>11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0D37CD">
              <w:rPr>
                <w:rFonts w:ascii="Comic Sans MS" w:hAnsi="Comic Sans MS"/>
                <w:sz w:val="24"/>
                <w:szCs w:val="24"/>
              </w:rPr>
              <w:t>+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0D37CD">
              <w:rPr>
                <w:rFonts w:ascii="Comic Sans MS" w:hAnsi="Comic Sans MS"/>
                <w:sz w:val="24"/>
                <w:szCs w:val="24"/>
              </w:rPr>
              <w:t>2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>0 =</w:t>
            </w:r>
          </w:p>
          <w:p w:rsidR="00E65F87" w:rsidRPr="000D37CD" w:rsidRDefault="000D37CD" w:rsidP="00E65F87">
            <w:pPr>
              <w:rPr>
                <w:rFonts w:ascii="Comic Sans MS" w:hAnsi="Comic Sans MS"/>
                <w:sz w:val="24"/>
                <w:szCs w:val="24"/>
              </w:rPr>
            </w:pPr>
            <w:r w:rsidRPr="000D37CD">
              <w:rPr>
                <w:rFonts w:ascii="Comic Sans MS" w:hAnsi="Comic Sans MS"/>
                <w:sz w:val="24"/>
                <w:szCs w:val="24"/>
              </w:rPr>
              <w:t>12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0D37CD">
              <w:rPr>
                <w:rFonts w:ascii="Comic Sans MS" w:hAnsi="Comic Sans MS"/>
                <w:sz w:val="24"/>
                <w:szCs w:val="24"/>
              </w:rPr>
              <w:t>+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0D37CD">
              <w:rPr>
                <w:rFonts w:ascii="Comic Sans MS" w:hAnsi="Comic Sans MS"/>
                <w:sz w:val="24"/>
                <w:szCs w:val="24"/>
              </w:rPr>
              <w:t>2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>0 =</w:t>
            </w:r>
          </w:p>
          <w:p w:rsidR="00F94C19" w:rsidRDefault="000D37CD" w:rsidP="000D37CD">
            <w:pPr>
              <w:rPr>
                <w:rFonts w:ascii="Comic Sans MS" w:hAnsi="Comic Sans MS"/>
                <w:sz w:val="24"/>
                <w:szCs w:val="24"/>
              </w:rPr>
            </w:pPr>
            <w:r w:rsidRPr="000D37CD">
              <w:rPr>
                <w:rFonts w:ascii="Comic Sans MS" w:hAnsi="Comic Sans MS"/>
                <w:sz w:val="24"/>
                <w:szCs w:val="24"/>
              </w:rPr>
              <w:t>13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0D37CD">
              <w:rPr>
                <w:rFonts w:ascii="Comic Sans MS" w:hAnsi="Comic Sans MS"/>
                <w:sz w:val="24"/>
                <w:szCs w:val="24"/>
              </w:rPr>
              <w:t>+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0D37CD">
              <w:rPr>
                <w:rFonts w:ascii="Comic Sans MS" w:hAnsi="Comic Sans MS"/>
                <w:sz w:val="24"/>
                <w:szCs w:val="24"/>
              </w:rPr>
              <w:t>2</w:t>
            </w:r>
            <w:r w:rsidR="00E65F87" w:rsidRPr="000D37CD">
              <w:rPr>
                <w:rFonts w:ascii="Comic Sans MS" w:hAnsi="Comic Sans MS"/>
                <w:sz w:val="24"/>
                <w:szCs w:val="24"/>
              </w:rPr>
              <w:t>0 =</w:t>
            </w:r>
          </w:p>
          <w:p w:rsidR="000D37CD" w:rsidRDefault="000D37CD" w:rsidP="000D37C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 + 20 =</w:t>
            </w:r>
          </w:p>
          <w:p w:rsidR="000D37CD" w:rsidRDefault="000D37CD" w:rsidP="000D37C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 + 20 =</w:t>
            </w: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Numeracy - </w:t>
            </w:r>
            <w:r w:rsidR="000D37CD">
              <w:rPr>
                <w:rFonts w:ascii="Comic Sans MS" w:hAnsi="Comic Sans MS"/>
                <w:color w:val="00B050"/>
                <w:sz w:val="28"/>
                <w:szCs w:val="28"/>
              </w:rPr>
              <w:t>tables</w:t>
            </w:r>
          </w:p>
          <w:p w:rsidR="000D37CD" w:rsidRPr="000D37CD" w:rsidRDefault="000D37CD" w:rsidP="000D37C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Thursday – add 30</w:t>
            </w:r>
          </w:p>
          <w:p w:rsidR="000D37CD" w:rsidRPr="000D37CD" w:rsidRDefault="000D37CD" w:rsidP="000D37CD">
            <w:pPr>
              <w:rPr>
                <w:rFonts w:ascii="Comic Sans MS" w:hAnsi="Comic Sans MS"/>
                <w:sz w:val="24"/>
                <w:szCs w:val="24"/>
              </w:rPr>
            </w:pPr>
            <w:r w:rsidRPr="000D37CD">
              <w:rPr>
                <w:rFonts w:ascii="Comic Sans MS" w:hAnsi="Comic Sans MS"/>
                <w:sz w:val="24"/>
                <w:szCs w:val="24"/>
              </w:rPr>
              <w:t xml:space="preserve">10 + </w:t>
            </w: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0D37CD">
              <w:rPr>
                <w:rFonts w:ascii="Comic Sans MS" w:hAnsi="Comic Sans MS"/>
                <w:sz w:val="24"/>
                <w:szCs w:val="24"/>
              </w:rPr>
              <w:t>0 =</w:t>
            </w:r>
          </w:p>
          <w:p w:rsidR="000D37CD" w:rsidRPr="000D37CD" w:rsidRDefault="000D37CD" w:rsidP="000D37CD">
            <w:pPr>
              <w:rPr>
                <w:rFonts w:ascii="Comic Sans MS" w:hAnsi="Comic Sans MS"/>
                <w:sz w:val="24"/>
                <w:szCs w:val="24"/>
              </w:rPr>
            </w:pPr>
            <w:r w:rsidRPr="000D37CD">
              <w:rPr>
                <w:rFonts w:ascii="Comic Sans MS" w:hAnsi="Comic Sans MS"/>
                <w:sz w:val="24"/>
                <w:szCs w:val="24"/>
              </w:rPr>
              <w:t xml:space="preserve">11 + </w:t>
            </w: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0D37CD">
              <w:rPr>
                <w:rFonts w:ascii="Comic Sans MS" w:hAnsi="Comic Sans MS"/>
                <w:sz w:val="24"/>
                <w:szCs w:val="24"/>
              </w:rPr>
              <w:t>0 =</w:t>
            </w:r>
          </w:p>
          <w:p w:rsidR="000D37CD" w:rsidRPr="000D37CD" w:rsidRDefault="000D37CD" w:rsidP="000D37CD">
            <w:pPr>
              <w:rPr>
                <w:rFonts w:ascii="Comic Sans MS" w:hAnsi="Comic Sans MS"/>
                <w:sz w:val="24"/>
                <w:szCs w:val="24"/>
              </w:rPr>
            </w:pPr>
            <w:r w:rsidRPr="000D37CD">
              <w:rPr>
                <w:rFonts w:ascii="Comic Sans MS" w:hAnsi="Comic Sans MS"/>
                <w:sz w:val="24"/>
                <w:szCs w:val="24"/>
              </w:rPr>
              <w:t xml:space="preserve">12 + </w:t>
            </w: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0D37CD">
              <w:rPr>
                <w:rFonts w:ascii="Comic Sans MS" w:hAnsi="Comic Sans MS"/>
                <w:sz w:val="24"/>
                <w:szCs w:val="24"/>
              </w:rPr>
              <w:t>0 =</w:t>
            </w:r>
          </w:p>
          <w:p w:rsidR="000D37CD" w:rsidRDefault="000D37CD" w:rsidP="000D37CD">
            <w:pPr>
              <w:rPr>
                <w:rFonts w:ascii="Comic Sans MS" w:hAnsi="Comic Sans MS"/>
                <w:sz w:val="24"/>
                <w:szCs w:val="24"/>
              </w:rPr>
            </w:pPr>
            <w:r w:rsidRPr="000D37CD">
              <w:rPr>
                <w:rFonts w:ascii="Comic Sans MS" w:hAnsi="Comic Sans MS"/>
                <w:sz w:val="24"/>
                <w:szCs w:val="24"/>
              </w:rPr>
              <w:t xml:space="preserve">13 + </w:t>
            </w: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Pr="000D37CD">
              <w:rPr>
                <w:rFonts w:ascii="Comic Sans MS" w:hAnsi="Comic Sans MS"/>
                <w:sz w:val="24"/>
                <w:szCs w:val="24"/>
              </w:rPr>
              <w:t>0 =</w:t>
            </w:r>
          </w:p>
          <w:p w:rsidR="000D37CD" w:rsidRDefault="000D37CD" w:rsidP="000D37C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 + 30 =</w:t>
            </w:r>
          </w:p>
          <w:p w:rsidR="00D572D0" w:rsidRDefault="000D37CD" w:rsidP="000D37CD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4"/>
                <w:szCs w:val="24"/>
              </w:rPr>
              <w:t>15 + 30 =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492CE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92CEB" w:rsidRDefault="00492CEB" w:rsidP="00492CE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92CEB" w:rsidRDefault="00492CEB" w:rsidP="00492CE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92CEB" w:rsidRDefault="00492CEB" w:rsidP="00492CE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209C2" w:rsidTr="005209C2">
        <w:trPr>
          <w:trHeight w:val="3512"/>
        </w:trPr>
        <w:tc>
          <w:tcPr>
            <w:tcW w:w="6658" w:type="dxa"/>
            <w:vMerge/>
          </w:tcPr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4B2283" w:rsidRDefault="004B2283" w:rsidP="004B2283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75775E" w:rsidRPr="00F0151F" w:rsidRDefault="000A5F1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On the website in P4 World around Us open Art, PE and Music. Open </w:t>
            </w:r>
            <w:r w:rsidR="00E40C34">
              <w:rPr>
                <w:rFonts w:ascii="Comic Sans MS" w:hAnsi="Comic Sans MS"/>
                <w:sz w:val="24"/>
                <w:szCs w:val="24"/>
              </w:rPr>
              <w:t xml:space="preserve">January Art Lesson – </w:t>
            </w:r>
            <w:r w:rsidR="00E40C34" w:rsidRPr="00561EB1">
              <w:rPr>
                <w:rFonts w:ascii="Comic Sans MS" w:hAnsi="Comic Sans MS"/>
                <w:i/>
                <w:color w:val="00B0F0"/>
                <w:sz w:val="24"/>
                <w:szCs w:val="24"/>
              </w:rPr>
              <w:t>Winter Tree</w:t>
            </w:r>
            <w:r w:rsidR="00E40C34">
              <w:rPr>
                <w:rFonts w:ascii="Comic Sans MS" w:hAnsi="Comic Sans MS"/>
                <w:sz w:val="24"/>
                <w:szCs w:val="24"/>
              </w:rPr>
              <w:t xml:space="preserve">. </w:t>
            </w:r>
            <w:r>
              <w:rPr>
                <w:rFonts w:ascii="Comic Sans MS" w:hAnsi="Comic Sans MS"/>
                <w:sz w:val="24"/>
                <w:szCs w:val="24"/>
              </w:rPr>
              <w:t>Enjoy!</w:t>
            </w:r>
          </w:p>
          <w:p w:rsidR="00561EB1" w:rsidRDefault="00561EB1" w:rsidP="00A75A97">
            <w:pPr>
              <w:rPr>
                <w:rFonts w:ascii="Comic Sans MS" w:hAnsi="Comic Sans MS"/>
                <w:color w:val="00FF00"/>
                <w:sz w:val="28"/>
                <w:szCs w:val="28"/>
              </w:rPr>
            </w:pPr>
          </w:p>
          <w:p w:rsidR="00A75A97" w:rsidRPr="00A75A97" w:rsidRDefault="00A75A97" w:rsidP="00A75A97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D46E90" w:rsidRPr="00E40C34" w:rsidRDefault="00D46E90" w:rsidP="00D46E90">
            <w:pPr>
              <w:spacing w:after="160" w:line="259" w:lineRule="auto"/>
              <w:rPr>
                <w:rFonts w:ascii="Comic Sans MS" w:hAnsi="Comic Sans MS"/>
              </w:rPr>
            </w:pPr>
            <w:r w:rsidRPr="00E40C34">
              <w:rPr>
                <w:rFonts w:ascii="Comic Sans MS" w:hAnsi="Comic Sans MS"/>
              </w:rPr>
              <w:t xml:space="preserve">Go to Brain Breaks section of Home Learning in P3&amp;P4 The World Around Us. Click on </w:t>
            </w:r>
            <w:r w:rsidR="003D1021" w:rsidRPr="00E40C34">
              <w:rPr>
                <w:rFonts w:ascii="Comic Sans MS" w:hAnsi="Comic Sans MS"/>
              </w:rPr>
              <w:t>Can’t Stop the Feeling</w:t>
            </w:r>
            <w:r w:rsidRPr="00E40C34">
              <w:rPr>
                <w:rFonts w:ascii="Comic Sans MS" w:hAnsi="Comic Sans MS"/>
              </w:rPr>
              <w:t>. Turn up the sound and get dancing!</w:t>
            </w:r>
          </w:p>
          <w:p w:rsidR="00020DAA" w:rsidRDefault="00020DAA" w:rsidP="00020DAA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B0AF4" w:rsidRPr="00741A21" w:rsidRDefault="00BB0AF4" w:rsidP="0064376F">
            <w:pPr>
              <w:rPr>
                <w:rFonts w:ascii="Comic Sans MS" w:hAnsi="Comic Sans MS"/>
                <w:color w:val="FF3300"/>
                <w:sz w:val="24"/>
                <w:szCs w:val="24"/>
              </w:rPr>
            </w:pPr>
          </w:p>
        </w:tc>
        <w:tc>
          <w:tcPr>
            <w:tcW w:w="3747" w:type="dxa"/>
          </w:tcPr>
          <w:p w:rsidR="00A75A97" w:rsidRDefault="00A75A97" w:rsidP="00A75A97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lastRenderedPageBreak/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3D1021" w:rsidRDefault="005B6697" w:rsidP="002175E0">
            <w:pPr>
              <w:rPr>
                <w:rFonts w:ascii="Comic Sans MS" w:hAnsi="Comic Sans MS"/>
                <w:sz w:val="24"/>
                <w:szCs w:val="24"/>
              </w:rPr>
            </w:pPr>
            <w:r w:rsidRPr="00020DAA">
              <w:rPr>
                <w:rFonts w:ascii="Comic Sans MS" w:hAnsi="Comic Sans MS"/>
                <w:sz w:val="24"/>
                <w:szCs w:val="24"/>
              </w:rPr>
              <w:t>Go to the RE section of Home Learning in P3&amp;P4 The World Around Us.</w:t>
            </w:r>
          </w:p>
          <w:p w:rsidR="002175E0" w:rsidRPr="00020DAA" w:rsidRDefault="000D37CD" w:rsidP="002175E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Bible Stories – Jonah and the Whale</w:t>
            </w:r>
          </w:p>
          <w:p w:rsidR="005B6697" w:rsidRDefault="002175E0" w:rsidP="000D37CD">
            <w:pPr>
              <w:rPr>
                <w:rFonts w:ascii="Comic Sans MS" w:hAnsi="Comic Sans MS"/>
                <w:sz w:val="24"/>
                <w:szCs w:val="24"/>
              </w:rPr>
            </w:pPr>
            <w:r w:rsidRPr="00020DAA">
              <w:rPr>
                <w:rFonts w:ascii="Comic Sans MS" w:hAnsi="Comic Sans MS"/>
                <w:sz w:val="24"/>
                <w:szCs w:val="24"/>
              </w:rPr>
              <w:t xml:space="preserve">Watch </w:t>
            </w:r>
            <w:r w:rsidR="000D37CD">
              <w:rPr>
                <w:rFonts w:ascii="Comic Sans MS" w:hAnsi="Comic Sans MS"/>
                <w:sz w:val="24"/>
                <w:szCs w:val="24"/>
              </w:rPr>
              <w:t>the Story of Jonah and the Whale.</w:t>
            </w:r>
          </w:p>
          <w:p w:rsidR="000D37CD" w:rsidRDefault="000D37CD" w:rsidP="000D37C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 5 open ended questions to ask Jonah.</w:t>
            </w:r>
          </w:p>
          <w:p w:rsidR="000D37CD" w:rsidRPr="000D37CD" w:rsidRDefault="000D37CD" w:rsidP="000D37CD">
            <w:pPr>
              <w:rPr>
                <w:rFonts w:ascii="Comic Sans MS" w:hAnsi="Comic Sans MS"/>
                <w:i/>
                <w:sz w:val="28"/>
                <w:szCs w:val="28"/>
              </w:rPr>
            </w:pPr>
            <w:r w:rsidRPr="003D1021">
              <w:rPr>
                <w:rFonts w:ascii="Comic Sans MS" w:hAnsi="Comic Sans MS"/>
                <w:b/>
                <w:i/>
                <w:sz w:val="24"/>
                <w:szCs w:val="24"/>
              </w:rPr>
              <w:t>Remember</w:t>
            </w:r>
            <w:r w:rsidRPr="000D37CD">
              <w:rPr>
                <w:rFonts w:ascii="Comic Sans MS" w:hAnsi="Comic Sans MS"/>
                <w:i/>
                <w:sz w:val="24"/>
                <w:szCs w:val="24"/>
              </w:rPr>
              <w:t xml:space="preserve"> open ended questions usually start with – who, where, when, what, why?</w:t>
            </w:r>
          </w:p>
        </w:tc>
      </w:tr>
    </w:tbl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9F3D2E" w:rsidRDefault="009F3D2E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9F3D2E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14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20DAA"/>
    <w:rsid w:val="0003631A"/>
    <w:rsid w:val="000A5F18"/>
    <w:rsid w:val="000B57EF"/>
    <w:rsid w:val="000D37CD"/>
    <w:rsid w:val="000F2BC1"/>
    <w:rsid w:val="000F4A13"/>
    <w:rsid w:val="00117FD8"/>
    <w:rsid w:val="001616AE"/>
    <w:rsid w:val="001C1E6C"/>
    <w:rsid w:val="002175E0"/>
    <w:rsid w:val="00217D05"/>
    <w:rsid w:val="00231EB4"/>
    <w:rsid w:val="002D4B00"/>
    <w:rsid w:val="003001FC"/>
    <w:rsid w:val="00352CB9"/>
    <w:rsid w:val="00375205"/>
    <w:rsid w:val="003944E4"/>
    <w:rsid w:val="003D1021"/>
    <w:rsid w:val="00492CEB"/>
    <w:rsid w:val="004B1631"/>
    <w:rsid w:val="004B2283"/>
    <w:rsid w:val="004B2B26"/>
    <w:rsid w:val="004E53EA"/>
    <w:rsid w:val="00506601"/>
    <w:rsid w:val="00513760"/>
    <w:rsid w:val="005209C2"/>
    <w:rsid w:val="00561EB1"/>
    <w:rsid w:val="00584E46"/>
    <w:rsid w:val="005A0CF2"/>
    <w:rsid w:val="005B6697"/>
    <w:rsid w:val="0064376F"/>
    <w:rsid w:val="006A1DCB"/>
    <w:rsid w:val="007076C3"/>
    <w:rsid w:val="00733E5D"/>
    <w:rsid w:val="00741A21"/>
    <w:rsid w:val="0075775E"/>
    <w:rsid w:val="007B6ACB"/>
    <w:rsid w:val="007E55A1"/>
    <w:rsid w:val="008157A6"/>
    <w:rsid w:val="008158E2"/>
    <w:rsid w:val="008167D8"/>
    <w:rsid w:val="00832706"/>
    <w:rsid w:val="00883903"/>
    <w:rsid w:val="008D3F1C"/>
    <w:rsid w:val="00964140"/>
    <w:rsid w:val="009F3D2E"/>
    <w:rsid w:val="00A7535A"/>
    <w:rsid w:val="00A75A97"/>
    <w:rsid w:val="00A809B4"/>
    <w:rsid w:val="00AA4A1D"/>
    <w:rsid w:val="00B11101"/>
    <w:rsid w:val="00B15E48"/>
    <w:rsid w:val="00BA0B5C"/>
    <w:rsid w:val="00BB0AF4"/>
    <w:rsid w:val="00BC1974"/>
    <w:rsid w:val="00BD66BB"/>
    <w:rsid w:val="00C2762E"/>
    <w:rsid w:val="00C27842"/>
    <w:rsid w:val="00C4285B"/>
    <w:rsid w:val="00CB0C12"/>
    <w:rsid w:val="00CB3F45"/>
    <w:rsid w:val="00D455B1"/>
    <w:rsid w:val="00D46E90"/>
    <w:rsid w:val="00D572D0"/>
    <w:rsid w:val="00D65A3B"/>
    <w:rsid w:val="00DE6727"/>
    <w:rsid w:val="00DF4C0E"/>
    <w:rsid w:val="00E00F58"/>
    <w:rsid w:val="00E40C34"/>
    <w:rsid w:val="00E65F87"/>
    <w:rsid w:val="00EA5F9A"/>
    <w:rsid w:val="00EC0DA8"/>
    <w:rsid w:val="00F0151F"/>
    <w:rsid w:val="00F35BBC"/>
    <w:rsid w:val="00F55BD3"/>
    <w:rsid w:val="00F94C19"/>
    <w:rsid w:val="00FC4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8C7F0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C1E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1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20DE71-8A92-4E8B-A3B5-4A21C1E04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F60BEAD5</Template>
  <TotalTime>34</TotalTime>
  <Pages>3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 DUNN</cp:lastModifiedBy>
  <cp:revision>4</cp:revision>
  <dcterms:created xsi:type="dcterms:W3CDTF">2021-01-04T12:10:00Z</dcterms:created>
  <dcterms:modified xsi:type="dcterms:W3CDTF">2021-01-04T13:41:00Z</dcterms:modified>
</cp:coreProperties>
</file>