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065" w:rsidRDefault="00F849B1" w:rsidP="00F849B1">
      <w:pPr>
        <w:jc w:val="center"/>
      </w:pPr>
      <w:r>
        <w:t>Answers to the trail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11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Playground</w:t>
      </w:r>
    </w:p>
    <w:p w:rsidR="00F849B1" w:rsidRDefault="00CA4DD7" w:rsidP="00F849B1">
      <w:pPr>
        <w:pStyle w:val="ListParagraph"/>
        <w:numPr>
          <w:ilvl w:val="0"/>
          <w:numId w:val="1"/>
        </w:numPr>
      </w:pPr>
      <w:r>
        <w:t>Deep water</w:t>
      </w:r>
    </w:p>
    <w:p w:rsidR="00F849B1" w:rsidRDefault="00416DAC" w:rsidP="00F849B1">
      <w:pPr>
        <w:pStyle w:val="ListParagraph"/>
        <w:numPr>
          <w:ilvl w:val="0"/>
          <w:numId w:val="1"/>
        </w:numPr>
      </w:pPr>
      <w:r>
        <w:t xml:space="preserve">3 </w:t>
      </w:r>
      <w:r w:rsidR="00CA4DD7">
        <w:t>river</w:t>
      </w:r>
      <w:r>
        <w:t>s</w:t>
      </w:r>
      <w:bookmarkStart w:id="0" w:name="_GoBack"/>
      <w:bookmarkEnd w:id="0"/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2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5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Black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2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1 Z A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2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13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E8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£80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1959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Goliath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Natalia- from Elmgrove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Red, yellow and brown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Belfast lough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George Best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2000m</w:t>
      </w:r>
    </w:p>
    <w:p w:rsidR="00F849B1" w:rsidRDefault="00F849B1" w:rsidP="00F849B1">
      <w:pPr>
        <w:pStyle w:val="ListParagraph"/>
        <w:numPr>
          <w:ilvl w:val="0"/>
          <w:numId w:val="1"/>
        </w:numPr>
      </w:pPr>
      <w:r>
        <w:t>It’s burnt!</w:t>
      </w:r>
    </w:p>
    <w:p w:rsidR="00F849B1" w:rsidRDefault="00B253E9" w:rsidP="00F849B1">
      <w:pPr>
        <w:pStyle w:val="ListParagraph"/>
        <w:numPr>
          <w:ilvl w:val="0"/>
          <w:numId w:val="1"/>
        </w:numPr>
      </w:pPr>
      <w:r>
        <w:t>Brown/red</w:t>
      </w:r>
    </w:p>
    <w:p w:rsidR="00B253E9" w:rsidRDefault="00B253E9" w:rsidP="00F849B1">
      <w:pPr>
        <w:pStyle w:val="ListParagraph"/>
        <w:numPr>
          <w:ilvl w:val="0"/>
          <w:numId w:val="1"/>
        </w:numPr>
      </w:pPr>
      <w:r>
        <w:t>No dogs</w:t>
      </w:r>
    </w:p>
    <w:p w:rsidR="00B253E9" w:rsidRDefault="00B253E9" w:rsidP="00F849B1">
      <w:pPr>
        <w:pStyle w:val="ListParagraph"/>
        <w:numPr>
          <w:ilvl w:val="0"/>
          <w:numId w:val="1"/>
        </w:numPr>
      </w:pPr>
      <w:r>
        <w:t>Yellow and silver</w:t>
      </w:r>
    </w:p>
    <w:p w:rsidR="00B253E9" w:rsidRDefault="00B253E9" w:rsidP="00F849B1">
      <w:pPr>
        <w:pStyle w:val="ListParagraph"/>
        <w:numPr>
          <w:ilvl w:val="0"/>
          <w:numId w:val="1"/>
        </w:numPr>
      </w:pPr>
      <w:r>
        <w:t>9</w:t>
      </w:r>
    </w:p>
    <w:p w:rsidR="00B253E9" w:rsidRDefault="00B253E9" w:rsidP="00F849B1">
      <w:pPr>
        <w:pStyle w:val="ListParagraph"/>
        <w:numPr>
          <w:ilvl w:val="0"/>
          <w:numId w:val="1"/>
        </w:numPr>
      </w:pPr>
      <w:r>
        <w:t>Lion</w:t>
      </w:r>
    </w:p>
    <w:p w:rsidR="00F849B1" w:rsidRDefault="00F849B1" w:rsidP="00F849B1">
      <w:r>
        <w:t xml:space="preserve"> </w:t>
      </w:r>
    </w:p>
    <w:sectPr w:rsidR="00F849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C3C82"/>
    <w:multiLevelType w:val="hybridMultilevel"/>
    <w:tmpl w:val="E6A83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9B1"/>
    <w:rsid w:val="00416DAC"/>
    <w:rsid w:val="00916065"/>
    <w:rsid w:val="00B253E9"/>
    <w:rsid w:val="00CA4DD7"/>
    <w:rsid w:val="00F8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9EF1C"/>
  <w15:chartTrackingRefBased/>
  <w15:docId w15:val="{08AE2249-B245-4AA0-B84E-836E65B17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9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6BBA59C</Template>
  <TotalTime>20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D YOUDE</cp:lastModifiedBy>
  <cp:revision>3</cp:revision>
  <dcterms:created xsi:type="dcterms:W3CDTF">2020-06-19T15:50:00Z</dcterms:created>
  <dcterms:modified xsi:type="dcterms:W3CDTF">2020-06-29T20:45:00Z</dcterms:modified>
</cp:coreProperties>
</file>