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E1F7E" w14:textId="0936E941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 w:rsidRPr="00F01C67">
        <w:rPr>
          <w:rFonts w:ascii="Comic Sans MS" w:hAnsi="Comic Sans MS"/>
          <w:b/>
          <w:bCs/>
          <w:sz w:val="40"/>
          <w:szCs w:val="40"/>
        </w:rPr>
        <w:t xml:space="preserve">P7 Spellings </w:t>
      </w:r>
      <w:r w:rsidR="003F1D20">
        <w:rPr>
          <w:rFonts w:ascii="Comic Sans MS" w:hAnsi="Comic Sans MS"/>
          <w:sz w:val="40"/>
          <w:szCs w:val="40"/>
        </w:rPr>
        <w:t xml:space="preserve">(week beginning: </w:t>
      </w:r>
      <w:r w:rsidR="00F6383D">
        <w:rPr>
          <w:rFonts w:ascii="Comic Sans MS" w:hAnsi="Comic Sans MS"/>
          <w:sz w:val="40"/>
          <w:szCs w:val="40"/>
        </w:rPr>
        <w:t>September 7</w:t>
      </w:r>
      <w:r w:rsidR="003F1D20" w:rsidRPr="003F1D20">
        <w:rPr>
          <w:rFonts w:ascii="Comic Sans MS" w:hAnsi="Comic Sans MS"/>
          <w:sz w:val="40"/>
          <w:szCs w:val="40"/>
          <w:vertAlign w:val="superscript"/>
        </w:rPr>
        <w:t>th</w:t>
      </w:r>
      <w:r w:rsidRPr="00F01C67">
        <w:rPr>
          <w:rFonts w:ascii="Comic Sans MS" w:hAnsi="Comic Sans MS"/>
          <w:sz w:val="40"/>
          <w:szCs w:val="40"/>
        </w:rPr>
        <w:t>)</w:t>
      </w:r>
    </w:p>
    <w:p w14:paraId="5579CE58" w14:textId="3CEDEB7F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</w:p>
    <w:p w14:paraId="428B3793" w14:textId="77777777" w:rsidR="00F01C67" w:rsidRDefault="00F01C67" w:rsidP="00F01C67">
      <w:pPr>
        <w:spacing w:after="0" w:line="240" w:lineRule="auto"/>
        <w:rPr>
          <w:rFonts w:ascii="Comic Sans MS" w:hAnsi="Comic Sans MS"/>
          <w:sz w:val="40"/>
          <w:szCs w:val="40"/>
        </w:rPr>
        <w:sectPr w:rsidR="00F01C67" w:rsidSect="00F01C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E7045B3" w14:textId="2F948560" w:rsidR="00F01C67" w:rsidRDefault="001D0D93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Set</w:t>
      </w:r>
      <w:r w:rsidR="00F01C67" w:rsidRPr="00F01C67">
        <w:rPr>
          <w:rFonts w:ascii="Comic Sans MS" w:hAnsi="Comic Sans MS"/>
          <w:sz w:val="32"/>
          <w:szCs w:val="32"/>
          <w:u w:val="single"/>
        </w:rPr>
        <w:t xml:space="preserve"> 1</w:t>
      </w:r>
    </w:p>
    <w:p w14:paraId="7316B8FA" w14:textId="20A12FF3" w:rsidR="00F01C67" w:rsidRDefault="00F01C67" w:rsidP="00F01C67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</w:p>
    <w:p w14:paraId="3C4B4B54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redo</w:t>
      </w:r>
    </w:p>
    <w:p w14:paraId="2F95AFBB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recall</w:t>
      </w:r>
    </w:p>
    <w:p w14:paraId="1C836716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rewrite</w:t>
      </w:r>
    </w:p>
    <w:p w14:paraId="78167BC6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reprint</w:t>
      </w:r>
    </w:p>
    <w:p w14:paraId="11975165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remodel</w:t>
      </w:r>
    </w:p>
    <w:p w14:paraId="751A49E8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repaint</w:t>
      </w:r>
    </w:p>
    <w:p w14:paraId="0C924EA8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recharge</w:t>
      </w:r>
    </w:p>
    <w:p w14:paraId="63E042CB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reissue</w:t>
      </w:r>
    </w:p>
    <w:p w14:paraId="23372904" w14:textId="79E1FAB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reinvest</w:t>
      </w:r>
    </w:p>
    <w:p w14:paraId="162D3D65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replay</w:t>
      </w:r>
    </w:p>
    <w:p w14:paraId="60991558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renew</w:t>
      </w:r>
    </w:p>
    <w:p w14:paraId="6BD4C003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rethink</w:t>
      </w:r>
    </w:p>
    <w:p w14:paraId="5BD71445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reorder</w:t>
      </w:r>
    </w:p>
    <w:p w14:paraId="65318B88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relearn</w:t>
      </w:r>
    </w:p>
    <w:p w14:paraId="38C2D2E6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redraft</w:t>
      </w:r>
    </w:p>
    <w:p w14:paraId="25218A03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reoccur</w:t>
      </w:r>
    </w:p>
    <w:p w14:paraId="12B8615F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reproduce</w:t>
      </w:r>
    </w:p>
    <w:p w14:paraId="24527D88" w14:textId="6D5C4559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rediscover</w:t>
      </w:r>
    </w:p>
    <w:p w14:paraId="0BA6A18D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refill</w:t>
      </w:r>
    </w:p>
    <w:p w14:paraId="12905B38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reheat</w:t>
      </w:r>
    </w:p>
    <w:p w14:paraId="47082146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revisit</w:t>
      </w:r>
    </w:p>
    <w:p w14:paraId="1DF16189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review</w:t>
      </w:r>
    </w:p>
    <w:p w14:paraId="503775D9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recount</w:t>
      </w:r>
    </w:p>
    <w:p w14:paraId="7AB0DEB2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restate</w:t>
      </w:r>
    </w:p>
    <w:p w14:paraId="6E5C3CD6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reinsure</w:t>
      </w:r>
    </w:p>
    <w:p w14:paraId="6396C66A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reoccupy</w:t>
      </w:r>
    </w:p>
    <w:p w14:paraId="2FDE8142" w14:textId="2A46C745" w:rsidR="00C739A5" w:rsidRDefault="00F6383D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  <w:r w:rsidRPr="00F6383D">
        <w:rPr>
          <w:rFonts w:ascii="Comic Sans MS" w:hAnsi="Comic Sans MS"/>
          <w:sz w:val="32"/>
          <w:szCs w:val="32"/>
        </w:rPr>
        <w:t>renegotiate</w:t>
      </w:r>
    </w:p>
    <w:p w14:paraId="6B508266" w14:textId="0AA774CD" w:rsid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p w14:paraId="553885C2" w14:textId="74704089" w:rsid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p w14:paraId="1168B88A" w14:textId="77777777" w:rsidR="00C739A5" w:rsidRPr="00C739A5" w:rsidRDefault="00C739A5" w:rsidP="00C739A5">
      <w:pPr>
        <w:spacing w:after="0" w:line="240" w:lineRule="auto"/>
        <w:jc w:val="center"/>
        <w:rPr>
          <w:rFonts w:ascii="Comic Sans MS" w:hAnsi="Comic Sans MS"/>
          <w:sz w:val="32"/>
          <w:szCs w:val="32"/>
        </w:rPr>
      </w:pPr>
    </w:p>
    <w:p w14:paraId="656C081D" w14:textId="122882AF" w:rsidR="00F01C67" w:rsidRDefault="001D0D93" w:rsidP="00F6383D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Set</w:t>
      </w:r>
      <w:r w:rsidR="00F01C67" w:rsidRPr="00F01C67">
        <w:rPr>
          <w:rFonts w:ascii="Comic Sans MS" w:hAnsi="Comic Sans MS"/>
          <w:sz w:val="32"/>
          <w:szCs w:val="32"/>
          <w:u w:val="single"/>
        </w:rPr>
        <w:t xml:space="preserve"> 2</w:t>
      </w:r>
    </w:p>
    <w:p w14:paraId="7CDB07C3" w14:textId="79C5AE89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32"/>
          <w:szCs w:val="32"/>
          <w:u w:val="single"/>
        </w:rPr>
      </w:pPr>
    </w:p>
    <w:p w14:paraId="4C98B474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redo</w:t>
      </w:r>
    </w:p>
    <w:p w14:paraId="194FA9A6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recall</w:t>
      </w:r>
    </w:p>
    <w:p w14:paraId="202C012D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rewrite</w:t>
      </w:r>
    </w:p>
    <w:p w14:paraId="5335D3D8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reprint</w:t>
      </w:r>
    </w:p>
    <w:p w14:paraId="2FA06E38" w14:textId="5875EDE3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remodel</w:t>
      </w:r>
    </w:p>
    <w:p w14:paraId="38B11B4F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replay</w:t>
      </w:r>
    </w:p>
    <w:p w14:paraId="7D716BAE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renew</w:t>
      </w:r>
    </w:p>
    <w:p w14:paraId="033CE514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rethink</w:t>
      </w:r>
    </w:p>
    <w:p w14:paraId="522CF546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reorder</w:t>
      </w:r>
    </w:p>
    <w:p w14:paraId="6C558478" w14:textId="3F34102E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relearn</w:t>
      </w:r>
    </w:p>
    <w:p w14:paraId="27C7E60F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refill</w:t>
      </w:r>
    </w:p>
    <w:p w14:paraId="3AD187AB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reheat</w:t>
      </w:r>
    </w:p>
    <w:p w14:paraId="134E8A22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revisit</w:t>
      </w:r>
    </w:p>
    <w:p w14:paraId="4715FA1E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review</w:t>
      </w:r>
    </w:p>
    <w:p w14:paraId="4B3CECD8" w14:textId="31291A7B" w:rsidR="00C739A5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recount</w:t>
      </w:r>
    </w:p>
    <w:p w14:paraId="029C33F2" w14:textId="3D8174E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6D9B6D" w14:textId="49F05F9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58F15A5" w14:textId="7D3E17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226203F" w14:textId="1BAFFC1D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967953D" w14:textId="25D5218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74D045" w14:textId="2866F42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0B17D93" w14:textId="042B181E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448F4B8" w14:textId="7DE0E4B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7B28729" w14:textId="2B893EF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414167" w14:textId="537B0880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202076B" w14:textId="6FE1221D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2AE695BE" w14:textId="6307EA35" w:rsidR="00A946FD" w:rsidRDefault="00A946FD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1B0D316" w14:textId="379ED90C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F963F8" w14:textId="4B5D9212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FB9A2D1" w14:textId="77777777" w:rsidR="00F6383D" w:rsidRDefault="00F6383D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5BBD123" w14:textId="299C7685" w:rsidR="00F01C67" w:rsidRDefault="001D0D93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>
        <w:rPr>
          <w:rFonts w:ascii="Comic Sans MS" w:eastAsia="Times New Roman" w:hAnsi="Comic Sans MS" w:cs="Times New Roman"/>
          <w:sz w:val="32"/>
          <w:szCs w:val="32"/>
          <w:u w:val="single"/>
        </w:rPr>
        <w:t>Set</w:t>
      </w:r>
      <w:r w:rsidR="00F01C67" w:rsidRPr="00F01C67">
        <w:rPr>
          <w:rFonts w:ascii="Comic Sans MS" w:eastAsia="Times New Roman" w:hAnsi="Comic Sans MS" w:cs="Times New Roman"/>
          <w:sz w:val="32"/>
          <w:szCs w:val="32"/>
          <w:u w:val="single"/>
        </w:rPr>
        <w:t xml:space="preserve"> 3</w:t>
      </w:r>
    </w:p>
    <w:p w14:paraId="7F0D9D06" w14:textId="484DE26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0CC79E9E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redo</w:t>
      </w:r>
    </w:p>
    <w:p w14:paraId="611CBE68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recall</w:t>
      </w:r>
    </w:p>
    <w:p w14:paraId="684B551A" w14:textId="6C45A10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rewrite</w:t>
      </w:r>
    </w:p>
    <w:p w14:paraId="2D0CB710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replay</w:t>
      </w:r>
    </w:p>
    <w:p w14:paraId="5BD7BAE0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renew</w:t>
      </w:r>
    </w:p>
    <w:p w14:paraId="076FA2AC" w14:textId="463F680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rethink</w:t>
      </w:r>
    </w:p>
    <w:p w14:paraId="60C04978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refill</w:t>
      </w:r>
    </w:p>
    <w:p w14:paraId="4BCF6825" w14:textId="77777777" w:rsidR="00F6383D" w:rsidRPr="00F6383D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reheat</w:t>
      </w:r>
    </w:p>
    <w:p w14:paraId="5955865E" w14:textId="6EDB2E54" w:rsidR="00C739A5" w:rsidRDefault="00F6383D" w:rsidP="00F6383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 w:rsidRPr="00F6383D">
        <w:rPr>
          <w:rFonts w:ascii="Comic Sans MS" w:eastAsia="Times New Roman" w:hAnsi="Comic Sans MS" w:cs="Times New Roman"/>
          <w:sz w:val="32"/>
          <w:szCs w:val="32"/>
        </w:rPr>
        <w:t>revisit</w:t>
      </w:r>
    </w:p>
    <w:p w14:paraId="2DE1A067" w14:textId="77777777" w:rsidR="00C020FE" w:rsidRDefault="00C020FE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59F6C147" w14:textId="6A61A0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5C002E" w14:textId="6A7FA75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E42E0FC" w14:textId="26BE087A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357FD7F" w14:textId="41A4CE6C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A8FE48A" w14:textId="2D3F842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8BCEBCF" w14:textId="02AF4DC7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A477C39" w14:textId="437561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2F8D46" w14:textId="004B6EDB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8E8726A" w14:textId="387A48D1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64848E6" w14:textId="5E218AA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7D00B9E" w14:textId="135A9108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147A9136" w14:textId="3D218C06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059FFD" w14:textId="31D796A3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6BAAA01" w14:textId="3218CA72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7C1B4855" w14:textId="68727350" w:rsidR="00F01C67" w:rsidRDefault="00F01C6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09BEB415" w14:textId="2C797E33" w:rsidR="003F1D20" w:rsidRDefault="003F1D20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4BEB2FE9" w14:textId="717D0D4A" w:rsidR="007527EB" w:rsidRDefault="007527EB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573B4CF" w14:textId="22EC5CD1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60B17BD1" w14:textId="77777777" w:rsidR="007417C7" w:rsidRDefault="007417C7" w:rsidP="00F01C67">
      <w:pPr>
        <w:spacing w:after="0" w:line="240" w:lineRule="auto"/>
        <w:rPr>
          <w:rFonts w:ascii="Comic Sans MS" w:eastAsia="Times New Roman" w:hAnsi="Comic Sans MS" w:cs="Times New Roman"/>
          <w:sz w:val="32"/>
          <w:szCs w:val="32"/>
        </w:rPr>
      </w:pPr>
    </w:p>
    <w:p w14:paraId="3D137CFC" w14:textId="2FAEAFFB" w:rsidR="00F01C67" w:rsidRDefault="00F01C67" w:rsidP="00F01C67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337649AE" w14:textId="12E40245" w:rsidR="00A946FD" w:rsidRDefault="00BC7B59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  <w:r w:rsidRPr="00BC7B59">
        <w:rPr>
          <w:rFonts w:ascii="Comic Sans MS" w:eastAsia="Times New Roman" w:hAnsi="Comic Sans MS" w:cs="Times New Roman"/>
          <w:sz w:val="32"/>
          <w:szCs w:val="32"/>
          <w:u w:val="single"/>
        </w:rPr>
        <w:t>Set 4</w:t>
      </w:r>
    </w:p>
    <w:p w14:paraId="5037D27A" w14:textId="0892821E" w:rsidR="00BC7B59" w:rsidRDefault="00BC7B59" w:rsidP="00A946FD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  <w:u w:val="single"/>
        </w:rPr>
      </w:pPr>
    </w:p>
    <w:p w14:paraId="59064CFA" w14:textId="7A3BA481" w:rsidR="00BC7B59" w:rsidRPr="00BC7B59" w:rsidRDefault="00BC7B59" w:rsidP="00BC7B59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bookmarkStart w:id="0" w:name="_GoBack"/>
      <w:r w:rsidRPr="00BC7B59">
        <w:rPr>
          <w:rFonts w:ascii="Comic Sans MS" w:eastAsia="Times New Roman" w:hAnsi="Comic Sans MS" w:cs="Times New Roman"/>
          <w:sz w:val="32"/>
          <w:szCs w:val="32"/>
        </w:rPr>
        <w:t>make</w:t>
      </w:r>
    </w:p>
    <w:bookmarkEnd w:id="0"/>
    <w:p w14:paraId="50852EAF" w14:textId="57FF55C5" w:rsidR="003F1D20" w:rsidRDefault="00BC7B59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could</w:t>
      </w:r>
    </w:p>
    <w:p w14:paraId="798A5934" w14:textId="68AB0E3A" w:rsidR="00BC7B59" w:rsidRDefault="00BC7B59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do</w:t>
      </w:r>
    </w:p>
    <w:p w14:paraId="7F90D069" w14:textId="7C509D44" w:rsidR="00BC7B59" w:rsidRDefault="00BC7B59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night</w:t>
      </w:r>
    </w:p>
    <w:p w14:paraId="7B599CA1" w14:textId="7EA599FB" w:rsidR="00BC7B59" w:rsidRDefault="00BC7B59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her</w:t>
      </w:r>
    </w:p>
    <w:p w14:paraId="5F27FCD7" w14:textId="3CB15F82" w:rsidR="00BC7B59" w:rsidRDefault="00BC7B59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love</w:t>
      </w:r>
    </w:p>
    <w:p w14:paraId="6D419F28" w14:textId="4EB52B87" w:rsidR="00BC7B59" w:rsidRDefault="00BC7B59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but</w:t>
      </w:r>
    </w:p>
    <w:p w14:paraId="1E02829A" w14:textId="2ACE007A" w:rsidR="00BC7B59" w:rsidRDefault="00BC7B59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good</w:t>
      </w:r>
    </w:p>
    <w:p w14:paraId="3078684F" w14:textId="14620F3D" w:rsidR="00BC7B59" w:rsidRDefault="00BC7B59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  <w:r>
        <w:rPr>
          <w:rFonts w:ascii="Comic Sans MS" w:eastAsia="Times New Roman" w:hAnsi="Comic Sans MS" w:cs="Times New Roman"/>
          <w:sz w:val="32"/>
          <w:szCs w:val="32"/>
        </w:rPr>
        <w:t>one</w:t>
      </w:r>
    </w:p>
    <w:p w14:paraId="28D2F493" w14:textId="3FFD6A7E" w:rsidR="00BC7B59" w:rsidRDefault="00BC7B59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77EB3B5D" w14:textId="16514597" w:rsidR="00BC7B59" w:rsidRDefault="00BC7B59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46E76D6C" w14:textId="375DB196" w:rsidR="00BC7B59" w:rsidRDefault="00BC7B59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207289CE" w14:textId="651D7428" w:rsidR="00BC7B59" w:rsidRDefault="00BC7B59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p w14:paraId="35FE17F2" w14:textId="77777777" w:rsidR="00BC7B59" w:rsidRPr="003F1D20" w:rsidRDefault="00BC7B59" w:rsidP="003F1D20">
      <w:pPr>
        <w:spacing w:after="0" w:line="240" w:lineRule="auto"/>
        <w:jc w:val="center"/>
        <w:rPr>
          <w:rFonts w:ascii="Comic Sans MS" w:eastAsia="Times New Roman" w:hAnsi="Comic Sans MS" w:cs="Times New Roman"/>
          <w:sz w:val="32"/>
          <w:szCs w:val="32"/>
        </w:rPr>
      </w:pPr>
    </w:p>
    <w:sectPr w:rsidR="00BC7B59" w:rsidRPr="003F1D20" w:rsidSect="00F01C67">
      <w:type w:val="continuous"/>
      <w:pgSz w:w="11906" w:h="16838"/>
      <w:pgMar w:top="720" w:right="720" w:bottom="720" w:left="720" w:header="708" w:footer="708" w:gutter="0"/>
      <w:cols w:num="4" w:space="45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C67"/>
    <w:rsid w:val="00160CF2"/>
    <w:rsid w:val="001810D8"/>
    <w:rsid w:val="001D0D93"/>
    <w:rsid w:val="003C6DE3"/>
    <w:rsid w:val="003F1D20"/>
    <w:rsid w:val="004C57BA"/>
    <w:rsid w:val="007417C7"/>
    <w:rsid w:val="007527EB"/>
    <w:rsid w:val="00A946FD"/>
    <w:rsid w:val="00BC7B59"/>
    <w:rsid w:val="00C020FE"/>
    <w:rsid w:val="00C739A5"/>
    <w:rsid w:val="00DB4D46"/>
    <w:rsid w:val="00F01C67"/>
    <w:rsid w:val="00F63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77D"/>
  <w15:chartTrackingRefBased/>
  <w15:docId w15:val="{251D11A7-1879-47B1-B56B-792DD54F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7AB2BF3C</Template>
  <TotalTime>0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Ryden</dc:creator>
  <cp:keywords/>
  <dc:description/>
  <cp:lastModifiedBy>L McKnight</cp:lastModifiedBy>
  <cp:revision>2</cp:revision>
  <dcterms:created xsi:type="dcterms:W3CDTF">2020-09-07T15:10:00Z</dcterms:created>
  <dcterms:modified xsi:type="dcterms:W3CDTF">2020-09-07T15:10:00Z</dcterms:modified>
</cp:coreProperties>
</file>