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CCC" w:rsidRDefault="00DB5E6B">
      <w:r>
        <w:rPr>
          <w:noProof/>
          <w:lang w:eastAsia="en-GB"/>
        </w:rPr>
        <w:drawing>
          <wp:inline distT="0" distB="0" distL="0" distR="0" wp14:anchorId="3E239A4D" wp14:editId="7FC09003">
            <wp:extent cx="3667125" cy="53340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533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E6B"/>
    <w:rsid w:val="00136ED4"/>
    <w:rsid w:val="00A766C6"/>
    <w:rsid w:val="00DB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B93DFF-97F5-4F6C-87FD-8FA37CD57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422F19F7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2020-12-07T08:50:00Z</dcterms:created>
  <dcterms:modified xsi:type="dcterms:W3CDTF">2020-12-07T08:51:00Z</dcterms:modified>
</cp:coreProperties>
</file>