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D9C" w:rsidRDefault="00486D9C" w:rsidP="00486D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12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5"/>
        <w:gridCol w:w="3007"/>
        <w:gridCol w:w="3014"/>
      </w:tblGrid>
      <w:tr w:rsidR="00486D9C" w:rsidTr="007A237A">
        <w:tc>
          <w:tcPr>
            <w:tcW w:w="3080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486D9C" w:rsidTr="007A237A">
        <w:tc>
          <w:tcPr>
            <w:tcW w:w="3080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not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therefore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meat</w:t>
            </w:r>
          </w:p>
        </w:tc>
      </w:tr>
      <w:tr w:rsidR="00486D9C" w:rsidTr="007A237A">
        <w:tc>
          <w:tcPr>
            <w:tcW w:w="3080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until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just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meet</w:t>
            </w:r>
          </w:p>
        </w:tc>
      </w:tr>
      <w:tr w:rsidR="00486D9C" w:rsidTr="007A237A">
        <w:tc>
          <w:tcPr>
            <w:tcW w:w="3080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medal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hospital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total</w:t>
            </w:r>
          </w:p>
        </w:tc>
      </w:tr>
      <w:tr w:rsidR="00486D9C" w:rsidTr="007A237A">
        <w:tc>
          <w:tcPr>
            <w:tcW w:w="3080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special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final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animal</w:t>
            </w:r>
          </w:p>
        </w:tc>
      </w:tr>
      <w:tr w:rsidR="00486D9C" w:rsidTr="007A237A">
        <w:tc>
          <w:tcPr>
            <w:tcW w:w="3080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dental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mental</w:t>
            </w:r>
          </w:p>
        </w:tc>
        <w:tc>
          <w:tcPr>
            <w:tcW w:w="3081" w:type="dxa"/>
          </w:tcPr>
          <w:p w:rsidR="00486D9C" w:rsidRDefault="00486D9C" w:rsidP="007A237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</w:tr>
    </w:tbl>
    <w:p w:rsidR="00820CCC" w:rsidRDefault="00486D9C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D9C"/>
    <w:rsid w:val="00136ED4"/>
    <w:rsid w:val="00486D9C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AD89A-D4FA-4C92-94CD-CD8D95BF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D9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6D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91C9EE3F</Template>
  <TotalTime>0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2020-12-07T08:39:00Z</dcterms:created>
  <dcterms:modified xsi:type="dcterms:W3CDTF">2020-12-07T08:39:00Z</dcterms:modified>
</cp:coreProperties>
</file>