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CBD" w:rsidRDefault="00792CBD" w:rsidP="00792CB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12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5"/>
        <w:gridCol w:w="3007"/>
        <w:gridCol w:w="3014"/>
      </w:tblGrid>
      <w:tr w:rsidR="00792CBD" w:rsidTr="00FA7E0E">
        <w:tc>
          <w:tcPr>
            <w:tcW w:w="3080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792CBD" w:rsidTr="00FA7E0E">
        <w:tc>
          <w:tcPr>
            <w:tcW w:w="3080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not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therefore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meat</w:t>
            </w:r>
          </w:p>
        </w:tc>
      </w:tr>
      <w:tr w:rsidR="00792CBD" w:rsidTr="00FA7E0E">
        <w:tc>
          <w:tcPr>
            <w:tcW w:w="3080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until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just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meet</w:t>
            </w:r>
          </w:p>
        </w:tc>
      </w:tr>
      <w:tr w:rsidR="00792CBD" w:rsidTr="00FA7E0E">
        <w:tc>
          <w:tcPr>
            <w:tcW w:w="3080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medal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hospital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total</w:t>
            </w:r>
          </w:p>
        </w:tc>
      </w:tr>
      <w:tr w:rsidR="00792CBD" w:rsidTr="00FA7E0E">
        <w:tc>
          <w:tcPr>
            <w:tcW w:w="3080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special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animal</w:t>
            </w:r>
          </w:p>
        </w:tc>
      </w:tr>
      <w:tr w:rsidR="00792CBD" w:rsidTr="00FA7E0E">
        <w:tc>
          <w:tcPr>
            <w:tcW w:w="3080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dental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mental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</w:tr>
      <w:tr w:rsidR="00792CBD" w:rsidTr="00FA7E0E">
        <w:tc>
          <w:tcPr>
            <w:tcW w:w="3080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central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sandal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normal</w:t>
            </w:r>
          </w:p>
        </w:tc>
      </w:tr>
      <w:tr w:rsidR="00792CBD" w:rsidTr="00FA7E0E">
        <w:tc>
          <w:tcPr>
            <w:tcW w:w="3080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capital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interval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signal</w:t>
            </w:r>
          </w:p>
        </w:tc>
      </w:tr>
      <w:tr w:rsidR="00792CBD" w:rsidTr="00FA7E0E">
        <w:tc>
          <w:tcPr>
            <w:tcW w:w="3080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criminal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gradual</w:t>
            </w:r>
          </w:p>
        </w:tc>
        <w:tc>
          <w:tcPr>
            <w:tcW w:w="3081" w:type="dxa"/>
          </w:tcPr>
          <w:p w:rsidR="00792CBD" w:rsidRDefault="00792CBD" w:rsidP="00FA7E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musical</w:t>
            </w:r>
          </w:p>
        </w:tc>
      </w:tr>
    </w:tbl>
    <w:p w:rsidR="00820CCC" w:rsidRDefault="00792CBD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CBD"/>
    <w:rsid w:val="00136ED4"/>
    <w:rsid w:val="00792CBD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C231DD-C760-436B-A1E8-056E284A5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B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2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519C56AB</Template>
  <TotalTime>1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2020-12-07T08:38:00Z</dcterms:created>
  <dcterms:modified xsi:type="dcterms:W3CDTF">2020-12-07T08:39:00Z</dcterms:modified>
</cp:coreProperties>
</file>