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4FB" w:rsidRDefault="004354FB" w:rsidP="004354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12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7"/>
        <w:gridCol w:w="3006"/>
        <w:gridCol w:w="3013"/>
      </w:tblGrid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therefore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meat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until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just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meet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medal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hospital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total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special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animal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dental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mental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central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sandal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normal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capital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interval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signal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criminal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gradual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musical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material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national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usual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general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several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cathedral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medical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eventual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practical</w:t>
            </w:r>
          </w:p>
        </w:tc>
      </w:tr>
      <w:tr w:rsidR="004354FB" w:rsidTr="00C72A47">
        <w:tc>
          <w:tcPr>
            <w:tcW w:w="3080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actual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essential</w:t>
            </w:r>
          </w:p>
        </w:tc>
        <w:tc>
          <w:tcPr>
            <w:tcW w:w="3081" w:type="dxa"/>
          </w:tcPr>
          <w:p w:rsidR="004354FB" w:rsidRDefault="004354FB" w:rsidP="00C72A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vandal</w:t>
            </w:r>
          </w:p>
        </w:tc>
      </w:tr>
    </w:tbl>
    <w:p w:rsidR="00820CCC" w:rsidRDefault="004354FB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FB"/>
    <w:rsid w:val="00136ED4"/>
    <w:rsid w:val="004354FB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C7915C-5FFB-46DE-B1AC-F9485EE59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4F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28FA959A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2020-12-07T08:38:00Z</dcterms:created>
  <dcterms:modified xsi:type="dcterms:W3CDTF">2020-12-07T08:38:00Z</dcterms:modified>
</cp:coreProperties>
</file>