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4F7" w:rsidRDefault="0080610B">
      <w:r>
        <w:t>Errol</w:t>
      </w:r>
    </w:p>
    <w:p w:rsidR="00C931F6" w:rsidRDefault="008704F7">
      <w:r>
        <w:rPr>
          <w:noProof/>
          <w:lang w:eastAsia="en-GB"/>
        </w:rPr>
        <w:drawing>
          <wp:inline distT="0" distB="0" distL="0" distR="0" wp14:anchorId="07F785D1" wp14:editId="2E93BA4E">
            <wp:extent cx="4519579" cy="25361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17966"/>
                    <a:stretch/>
                  </pic:blipFill>
                  <pic:spPr bwMode="auto">
                    <a:xfrm>
                      <a:off x="0" y="0"/>
                      <a:ext cx="4547819" cy="255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610B">
        <w:tab/>
      </w:r>
      <w:r w:rsidR="0080610B">
        <w:tab/>
      </w:r>
      <w:r w:rsidR="0080610B">
        <w:rPr>
          <w:noProof/>
          <w:lang w:eastAsia="en-GB"/>
        </w:rPr>
        <w:drawing>
          <wp:inline distT="0" distB="0" distL="0" distR="0" wp14:anchorId="0E2BC2C1" wp14:editId="3FDB20DB">
            <wp:extent cx="4519579" cy="253616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17966"/>
                    <a:stretch/>
                  </pic:blipFill>
                  <pic:spPr bwMode="auto">
                    <a:xfrm>
                      <a:off x="0" y="0"/>
                      <a:ext cx="4547819" cy="255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10B" w:rsidRDefault="0080610B"/>
    <w:p w:rsidR="0080610B" w:rsidRDefault="0080610B">
      <w:r>
        <w:rPr>
          <w:noProof/>
          <w:lang w:eastAsia="en-GB"/>
        </w:rPr>
        <w:drawing>
          <wp:inline distT="0" distB="0" distL="0" distR="0" wp14:anchorId="0E2BC2C1" wp14:editId="3FDB20DB">
            <wp:extent cx="4519579" cy="25361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17966"/>
                    <a:stretch/>
                  </pic:blipFill>
                  <pic:spPr bwMode="auto">
                    <a:xfrm>
                      <a:off x="0" y="0"/>
                      <a:ext cx="4547819" cy="255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0E2BC2C1" wp14:editId="3FDB20DB">
            <wp:extent cx="4519579" cy="253616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17966"/>
                    <a:stretch/>
                  </pic:blipFill>
                  <pic:spPr bwMode="auto">
                    <a:xfrm>
                      <a:off x="0" y="0"/>
                      <a:ext cx="4547819" cy="255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10B" w:rsidRDefault="0080610B"/>
    <w:p w:rsidR="0080610B" w:rsidRDefault="0080610B"/>
    <w:p w:rsidR="0080610B" w:rsidRDefault="0080610B">
      <w:r>
        <w:lastRenderedPageBreak/>
        <w:t>Fangs</w:t>
      </w:r>
    </w:p>
    <w:p w:rsidR="0080610B" w:rsidRDefault="0080610B">
      <w:r>
        <w:rPr>
          <w:noProof/>
          <w:lang w:eastAsia="en-GB"/>
        </w:rPr>
        <w:drawing>
          <wp:inline distT="0" distB="0" distL="0" distR="0" wp14:anchorId="0E2BC2C1" wp14:editId="3FDB20DB">
            <wp:extent cx="4518490" cy="219973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25759"/>
                    <a:stretch/>
                  </pic:blipFill>
                  <pic:spPr bwMode="auto">
                    <a:xfrm>
                      <a:off x="0" y="0"/>
                      <a:ext cx="4547819" cy="2214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662A">
        <w:rPr>
          <w:noProof/>
          <w:lang w:eastAsia="en-GB"/>
        </w:rPr>
        <w:drawing>
          <wp:inline distT="0" distB="0" distL="0" distR="0" wp14:anchorId="3462EA72" wp14:editId="51C8F0CE">
            <wp:extent cx="4518490" cy="21997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25759"/>
                    <a:stretch/>
                  </pic:blipFill>
                  <pic:spPr bwMode="auto">
                    <a:xfrm>
                      <a:off x="0" y="0"/>
                      <a:ext cx="4547819" cy="2214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10B" w:rsidRPr="0080610B" w:rsidRDefault="0080610B" w:rsidP="0080610B"/>
    <w:p w:rsidR="0080610B" w:rsidRPr="0080610B" w:rsidRDefault="0080610B" w:rsidP="0080610B"/>
    <w:p w:rsidR="0080610B" w:rsidRPr="0080610B" w:rsidRDefault="0080610B" w:rsidP="0080610B"/>
    <w:p w:rsidR="0080610B" w:rsidRPr="0080610B" w:rsidRDefault="0080610B" w:rsidP="0080610B"/>
    <w:p w:rsidR="0080610B" w:rsidRPr="0080610B" w:rsidRDefault="0080610B" w:rsidP="0080610B"/>
    <w:p w:rsidR="0080610B" w:rsidRPr="0080610B" w:rsidRDefault="00A0662A" w:rsidP="0080610B">
      <w:r>
        <w:rPr>
          <w:noProof/>
          <w:lang w:eastAsia="en-GB"/>
        </w:rPr>
        <w:drawing>
          <wp:inline distT="0" distB="0" distL="0" distR="0" wp14:anchorId="3462EA72" wp14:editId="51C8F0CE">
            <wp:extent cx="4518490" cy="219973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25759"/>
                    <a:stretch/>
                  </pic:blipFill>
                  <pic:spPr bwMode="auto">
                    <a:xfrm>
                      <a:off x="0" y="0"/>
                      <a:ext cx="4547819" cy="2214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462EA72" wp14:editId="51C8F0CE">
            <wp:extent cx="4518490" cy="219973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46" t="23187" r="20769" b="25759"/>
                    <a:stretch/>
                  </pic:blipFill>
                  <pic:spPr bwMode="auto">
                    <a:xfrm>
                      <a:off x="0" y="0"/>
                      <a:ext cx="4547819" cy="2214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10B" w:rsidRPr="0080610B" w:rsidRDefault="0080610B" w:rsidP="0080610B"/>
    <w:p w:rsidR="0080610B" w:rsidRPr="0080610B" w:rsidRDefault="0080610B" w:rsidP="0080610B"/>
    <w:p w:rsidR="00A0662A" w:rsidRDefault="00A0662A" w:rsidP="00A0662A">
      <w:proofErr w:type="spellStart"/>
      <w:r>
        <w:t>Scabbers</w:t>
      </w:r>
      <w:proofErr w:type="spellEnd"/>
    </w:p>
    <w:p w:rsidR="00A0662A" w:rsidRDefault="00D77463" w:rsidP="00A0662A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2B0770A6" wp14:editId="5779620D">
            <wp:simplePos x="0" y="0"/>
            <wp:positionH relativeFrom="column">
              <wp:posOffset>4564380</wp:posOffset>
            </wp:positionH>
            <wp:positionV relativeFrom="paragraph">
              <wp:posOffset>58420</wp:posOffset>
            </wp:positionV>
            <wp:extent cx="4410075" cy="271462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8" r="20158" b="12478"/>
                    <a:stretch/>
                  </pic:blipFill>
                  <pic:spPr bwMode="auto">
                    <a:xfrm>
                      <a:off x="0" y="0"/>
                      <a:ext cx="441007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62A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C5D130D" wp14:editId="59B0BAE7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410075" cy="271462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8" r="20158" b="12478"/>
                    <a:stretch/>
                  </pic:blipFill>
                  <pic:spPr bwMode="auto">
                    <a:xfrm>
                      <a:off x="0" y="0"/>
                      <a:ext cx="441007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D77463" w:rsidP="00A0662A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2A40B4B" wp14:editId="5A520F57">
            <wp:simplePos x="0" y="0"/>
            <wp:positionH relativeFrom="column">
              <wp:posOffset>4638675</wp:posOffset>
            </wp:positionH>
            <wp:positionV relativeFrom="paragraph">
              <wp:posOffset>46990</wp:posOffset>
            </wp:positionV>
            <wp:extent cx="4410075" cy="27146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8" r="20158" b="12478"/>
                    <a:stretch/>
                  </pic:blipFill>
                  <pic:spPr bwMode="auto">
                    <a:xfrm>
                      <a:off x="0" y="0"/>
                      <a:ext cx="441007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2A40B4B" wp14:editId="5A520F57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4410075" cy="2714625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8" r="20158" b="12478"/>
                    <a:stretch/>
                  </pic:blipFill>
                  <pic:spPr bwMode="auto">
                    <a:xfrm>
                      <a:off x="0" y="0"/>
                      <a:ext cx="441007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62A" w:rsidRDefault="00A0662A" w:rsidP="00A0662A"/>
    <w:p w:rsidR="00A0662A" w:rsidRDefault="00A0662A" w:rsidP="00A0662A"/>
    <w:p w:rsidR="00A0662A" w:rsidRDefault="00A0662A" w:rsidP="00A0662A"/>
    <w:p w:rsidR="00A0662A" w:rsidRDefault="00A0662A" w:rsidP="00A0662A"/>
    <w:p w:rsidR="00A0662A" w:rsidRDefault="00D77463" w:rsidP="00D77463">
      <w:pPr>
        <w:tabs>
          <w:tab w:val="left" w:pos="4125"/>
        </w:tabs>
      </w:pPr>
      <w:r>
        <w:tab/>
      </w:r>
    </w:p>
    <w:p w:rsidR="00A0662A" w:rsidRDefault="00D77463" w:rsidP="00D77463">
      <w:pPr>
        <w:tabs>
          <w:tab w:val="left" w:pos="5340"/>
        </w:tabs>
      </w:pPr>
      <w:r>
        <w:tab/>
      </w:r>
    </w:p>
    <w:p w:rsidR="00A0662A" w:rsidRDefault="00A0662A" w:rsidP="00A0662A"/>
    <w:p w:rsidR="00A0662A" w:rsidRDefault="00A0662A" w:rsidP="00A0662A"/>
    <w:p w:rsidR="00A0662A" w:rsidRDefault="0080610B" w:rsidP="00A0662A">
      <w:r>
        <w:lastRenderedPageBreak/>
        <w:t>Hedwig</w:t>
      </w:r>
    </w:p>
    <w:p w:rsidR="0080610B" w:rsidRPr="0080610B" w:rsidRDefault="00A0662A" w:rsidP="0080610B">
      <w:pPr>
        <w:tabs>
          <w:tab w:val="left" w:pos="4673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EFBF96A" wp14:editId="639C3A90">
            <wp:simplePos x="0" y="0"/>
            <wp:positionH relativeFrom="column">
              <wp:posOffset>4869180</wp:posOffset>
            </wp:positionH>
            <wp:positionV relativeFrom="paragraph">
              <wp:posOffset>201295</wp:posOffset>
            </wp:positionV>
            <wp:extent cx="4572000" cy="3095625"/>
            <wp:effectExtent l="0" t="0" r="0" b="9525"/>
            <wp:wrapTight wrapText="bothSides">
              <wp:wrapPolygon edited="0">
                <wp:start x="0" y="0"/>
                <wp:lineTo x="0" y="21534"/>
                <wp:lineTo x="21510" y="21534"/>
                <wp:lineTo x="2151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9" r="20158" b="5985"/>
                    <a:stretch/>
                  </pic:blipFill>
                  <pic:spPr bwMode="auto">
                    <a:xfrm>
                      <a:off x="0" y="0"/>
                      <a:ext cx="4572000" cy="309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EFBF96A" wp14:editId="639C3A90">
            <wp:simplePos x="0" y="0"/>
            <wp:positionH relativeFrom="column">
              <wp:posOffset>5021580</wp:posOffset>
            </wp:positionH>
            <wp:positionV relativeFrom="paragraph">
              <wp:posOffset>3439795</wp:posOffset>
            </wp:positionV>
            <wp:extent cx="4467225" cy="3025127"/>
            <wp:effectExtent l="0" t="0" r="0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9" r="20158" b="5985"/>
                    <a:stretch/>
                  </pic:blipFill>
                  <pic:spPr bwMode="auto">
                    <a:xfrm>
                      <a:off x="0" y="0"/>
                      <a:ext cx="4475164" cy="3030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EFBF96A" wp14:editId="639C3A90">
            <wp:simplePos x="0" y="0"/>
            <wp:positionH relativeFrom="column">
              <wp:posOffset>30480</wp:posOffset>
            </wp:positionH>
            <wp:positionV relativeFrom="paragraph">
              <wp:posOffset>3284855</wp:posOffset>
            </wp:positionV>
            <wp:extent cx="4591050" cy="3211987"/>
            <wp:effectExtent l="0" t="0" r="0" b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9" r="20158" b="5985"/>
                    <a:stretch/>
                  </pic:blipFill>
                  <pic:spPr bwMode="auto">
                    <a:xfrm>
                      <a:off x="0" y="0"/>
                      <a:ext cx="4591050" cy="3211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134620</wp:posOffset>
            </wp:positionV>
            <wp:extent cx="4410075" cy="2985770"/>
            <wp:effectExtent l="0" t="0" r="9525" b="5080"/>
            <wp:wrapTight wrapText="bothSides">
              <wp:wrapPolygon edited="0">
                <wp:start x="0" y="0"/>
                <wp:lineTo x="0" y="21499"/>
                <wp:lineTo x="21553" y="21499"/>
                <wp:lineTo x="2155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2" t="22519" r="20158" b="5985"/>
                    <a:stretch/>
                  </pic:blipFill>
                  <pic:spPr bwMode="auto">
                    <a:xfrm>
                      <a:off x="0" y="0"/>
                      <a:ext cx="4410075" cy="2985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610B" w:rsidRPr="0080610B" w:rsidSect="0080610B">
      <w:pgSz w:w="16838" w:h="11906" w:orient="landscape"/>
      <w:pgMar w:top="284" w:right="395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F7"/>
    <w:rsid w:val="0080610B"/>
    <w:rsid w:val="008704F7"/>
    <w:rsid w:val="00A0662A"/>
    <w:rsid w:val="00C931F6"/>
    <w:rsid w:val="00D7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1FFD9"/>
  <w15:chartTrackingRefBased/>
  <w15:docId w15:val="{FAD2F063-4514-4C18-8720-39168B746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84AEC2B9</Template>
  <TotalTime>64</TotalTime>
  <Pages>4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Bleakley</dc:creator>
  <cp:keywords/>
  <dc:description/>
  <cp:lastModifiedBy>J Killough</cp:lastModifiedBy>
  <cp:revision>2</cp:revision>
  <dcterms:created xsi:type="dcterms:W3CDTF">2017-10-18T11:27:00Z</dcterms:created>
  <dcterms:modified xsi:type="dcterms:W3CDTF">2017-10-18T13:19:00Z</dcterms:modified>
</cp:coreProperties>
</file>