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862A77">
      <w:r>
        <w:rPr>
          <w:noProof/>
          <w:lang w:eastAsia="en-GB"/>
        </w:rPr>
        <w:drawing>
          <wp:inline distT="0" distB="0" distL="0" distR="0" wp14:anchorId="3848B46A" wp14:editId="5E48003E">
            <wp:extent cx="4133850" cy="6010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A77"/>
    <w:rsid w:val="00136ED4"/>
    <w:rsid w:val="00862A77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B16956-0FE9-4D04-B9F3-AC3F112AB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DB1C2A98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2020-09-07T12:41:00Z</dcterms:created>
  <dcterms:modified xsi:type="dcterms:W3CDTF">2020-09-07T12:43:00Z</dcterms:modified>
</cp:coreProperties>
</file>