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6E0" w:rsidRDefault="008006E0">
      <w:pPr>
        <w:rPr>
          <w:noProof/>
          <w:lang w:eastAsia="en-GB"/>
        </w:rPr>
      </w:pPr>
    </w:p>
    <w:p w:rsidR="00820CCC" w:rsidRDefault="008006E0">
      <w:bookmarkStart w:id="0" w:name="_GoBack"/>
      <w:r>
        <w:rPr>
          <w:noProof/>
          <w:lang w:eastAsia="en-GB"/>
        </w:rPr>
        <w:drawing>
          <wp:inline distT="0" distB="0" distL="0" distR="0" wp14:anchorId="21DA3434" wp14:editId="4B1179F8">
            <wp:extent cx="4934309" cy="3123366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981" t="19006" r="24923" b="18967"/>
                    <a:stretch/>
                  </pic:blipFill>
                  <pic:spPr bwMode="auto">
                    <a:xfrm>
                      <a:off x="0" y="0"/>
                      <a:ext cx="4958799" cy="3138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</w:t>
      </w:r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6E0"/>
    <w:rsid w:val="00136ED4"/>
    <w:rsid w:val="008006E0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E474E"/>
  <w15:chartTrackingRefBased/>
  <w15:docId w15:val="{0D7EBE25-E31A-449D-8F27-7C14CDECC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2BA5662E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2020-09-07T11:55:00Z</dcterms:created>
  <dcterms:modified xsi:type="dcterms:W3CDTF">2020-09-07T11:57:00Z</dcterms:modified>
</cp:coreProperties>
</file>