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B2F" w:rsidRDefault="00FA4B2F" w:rsidP="00FA4B2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8"/>
        <w:gridCol w:w="3002"/>
        <w:gridCol w:w="3016"/>
      </w:tblGrid>
      <w:tr w:rsidR="00FA4B2F" w:rsidTr="00F80D78">
        <w:tc>
          <w:tcPr>
            <w:tcW w:w="3080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FA4B2F" w:rsidTr="00F80D78">
        <w:tc>
          <w:tcPr>
            <w:tcW w:w="3080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first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next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</w:tr>
      <w:tr w:rsidR="00FA4B2F" w:rsidTr="00F80D78">
        <w:tc>
          <w:tcPr>
            <w:tcW w:w="3080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before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</w:tr>
      <w:tr w:rsidR="00FA4B2F" w:rsidTr="00F80D78">
        <w:tc>
          <w:tcPr>
            <w:tcW w:w="3080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hotel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cruel</w:t>
            </w:r>
          </w:p>
        </w:tc>
      </w:tr>
      <w:tr w:rsidR="00FA4B2F" w:rsidTr="00F80D78">
        <w:tc>
          <w:tcPr>
            <w:tcW w:w="3080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label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parcel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cancel</w:t>
            </w:r>
          </w:p>
        </w:tc>
      </w:tr>
      <w:tr w:rsidR="00FA4B2F" w:rsidTr="00F80D78">
        <w:tc>
          <w:tcPr>
            <w:tcW w:w="3080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fuel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tunnel</w:t>
            </w:r>
          </w:p>
        </w:tc>
        <w:tc>
          <w:tcPr>
            <w:tcW w:w="3081" w:type="dxa"/>
          </w:tcPr>
          <w:p w:rsidR="00FA4B2F" w:rsidRDefault="00FA4B2F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model</w:t>
            </w:r>
          </w:p>
        </w:tc>
      </w:tr>
    </w:tbl>
    <w:p w:rsidR="00FA4B2F" w:rsidRDefault="00FA4B2F" w:rsidP="00FA4B2F">
      <w:pPr>
        <w:rPr>
          <w:rFonts w:ascii="Comic Sans MS" w:hAnsi="Comic Sans MS"/>
          <w:sz w:val="24"/>
          <w:szCs w:val="24"/>
        </w:rPr>
      </w:pPr>
    </w:p>
    <w:p w:rsidR="00820CCC" w:rsidRDefault="00FA4B2F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2F"/>
    <w:rsid w:val="00136ED4"/>
    <w:rsid w:val="00A766C6"/>
    <w:rsid w:val="00FA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8D0838-B6CA-4E86-B898-2ABE2D7D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B2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4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2BA5662E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2020-09-07T11:52:00Z</dcterms:created>
  <dcterms:modified xsi:type="dcterms:W3CDTF">2020-09-07T11:52:00Z</dcterms:modified>
</cp:coreProperties>
</file>