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13F4" w:rsidRDefault="00D213F4" w:rsidP="00D213F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8"/>
        <w:gridCol w:w="3002"/>
        <w:gridCol w:w="3016"/>
      </w:tblGrid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next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</w:tr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before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</w:tr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hotel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cruel</w:t>
            </w:r>
          </w:p>
        </w:tc>
      </w:tr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label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parcel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cancel</w:t>
            </w:r>
          </w:p>
        </w:tc>
      </w:tr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tunnel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model</w:t>
            </w:r>
          </w:p>
        </w:tc>
      </w:tr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angel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level</w:t>
            </w:r>
          </w:p>
        </w:tc>
      </w:tr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chisel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shovel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quarrel</w:t>
            </w:r>
          </w:p>
        </w:tc>
      </w:tr>
      <w:tr w:rsidR="00D213F4" w:rsidTr="00F80D78">
        <w:tc>
          <w:tcPr>
            <w:tcW w:w="3080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swivel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gravel</w:t>
            </w:r>
          </w:p>
        </w:tc>
        <w:tc>
          <w:tcPr>
            <w:tcW w:w="3081" w:type="dxa"/>
          </w:tcPr>
          <w:p w:rsidR="00D213F4" w:rsidRDefault="00D213F4" w:rsidP="00F80D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motel</w:t>
            </w:r>
          </w:p>
        </w:tc>
      </w:tr>
    </w:tbl>
    <w:p w:rsidR="00D213F4" w:rsidRDefault="00D213F4" w:rsidP="00D213F4">
      <w:pPr>
        <w:rPr>
          <w:rFonts w:ascii="Comic Sans MS" w:hAnsi="Comic Sans MS"/>
          <w:sz w:val="24"/>
          <w:szCs w:val="24"/>
        </w:rPr>
      </w:pPr>
    </w:p>
    <w:p w:rsidR="00820CCC" w:rsidRDefault="00D213F4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3F4"/>
    <w:rsid w:val="00136ED4"/>
    <w:rsid w:val="00A766C6"/>
    <w:rsid w:val="00D2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6AE7A2-540E-47C0-A0EB-3A825AC36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3F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13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2BA5662E</Template>
  <TotalTime>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2020-09-07T11:51:00Z</dcterms:created>
  <dcterms:modified xsi:type="dcterms:W3CDTF">2020-09-07T11:53:00Z</dcterms:modified>
</cp:coreProperties>
</file>