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820" w:rsidRDefault="009F2820" w:rsidP="009F282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4"/>
        <w:gridCol w:w="2998"/>
        <w:gridCol w:w="3014"/>
      </w:tblGrid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tabs>
                <w:tab w:val="left" w:pos="900"/>
              </w:tabs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first</w:t>
            </w:r>
            <w:r>
              <w:rPr>
                <w:rFonts w:ascii="Comic Sans MS" w:hAnsi="Comic Sans MS"/>
                <w:sz w:val="24"/>
                <w:szCs w:val="24"/>
              </w:rPr>
              <w:tab/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next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before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hotel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cruel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label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parcel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cancel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tunnel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model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angel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level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chisel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shovel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quarrel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swivel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gravel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motel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spaniel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enamel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vessel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scoundrel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colonel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chapel</w:t>
            </w:r>
          </w:p>
        </w:tc>
      </w:tr>
      <w:tr w:rsidR="009F2820" w:rsidTr="00F80D78">
        <w:tc>
          <w:tcPr>
            <w:tcW w:w="3080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parallel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diesel</w:t>
            </w:r>
          </w:p>
        </w:tc>
        <w:tc>
          <w:tcPr>
            <w:tcW w:w="3081" w:type="dxa"/>
          </w:tcPr>
          <w:p w:rsidR="009F2820" w:rsidRDefault="009F2820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snorkel</w:t>
            </w:r>
          </w:p>
        </w:tc>
      </w:tr>
    </w:tbl>
    <w:p w:rsidR="009F2820" w:rsidRDefault="009F2820" w:rsidP="009F2820">
      <w:pPr>
        <w:rPr>
          <w:rFonts w:ascii="Comic Sans MS" w:hAnsi="Comic Sans MS"/>
          <w:sz w:val="24"/>
          <w:szCs w:val="24"/>
        </w:rPr>
      </w:pPr>
    </w:p>
    <w:p w:rsidR="00820CCC" w:rsidRDefault="009F2820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20"/>
    <w:rsid w:val="00136ED4"/>
    <w:rsid w:val="009F2820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444F41-69B2-4A91-9839-28A2AA73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82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2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2BA5662E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2020-09-07T11:51:00Z</dcterms:created>
  <dcterms:modified xsi:type="dcterms:W3CDTF">2020-09-07T11:53:00Z</dcterms:modified>
</cp:coreProperties>
</file>