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2862DA">
      <w:r>
        <w:rPr>
          <w:noProof/>
          <w:lang w:eastAsia="en-GB"/>
        </w:rPr>
        <w:drawing>
          <wp:inline distT="0" distB="0" distL="0" distR="0" wp14:anchorId="4C3D0339" wp14:editId="23D44D64">
            <wp:extent cx="5731510" cy="40709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DA"/>
    <w:rsid w:val="00136ED4"/>
    <w:rsid w:val="002862DA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48320B-7748-45C5-A9FE-36767F5F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5C6A9D81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2020-11-30T08:38:00Z</dcterms:created>
  <dcterms:modified xsi:type="dcterms:W3CDTF">2020-11-30T08:38:00Z</dcterms:modified>
</cp:coreProperties>
</file>