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C70" w:rsidRDefault="0085094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228600</wp:posOffset>
            </wp:positionV>
            <wp:extent cx="5512435" cy="26765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3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F22">
        <w:t>Errol</w:t>
      </w:r>
    </w:p>
    <w:p w:rsidR="00041F22" w:rsidRDefault="007E1FB1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379F8A3" wp14:editId="09445C49">
            <wp:simplePos x="0" y="0"/>
            <wp:positionH relativeFrom="column">
              <wp:posOffset>4591050</wp:posOffset>
            </wp:positionH>
            <wp:positionV relativeFrom="paragraph">
              <wp:posOffset>9525</wp:posOffset>
            </wp:positionV>
            <wp:extent cx="5512435" cy="26765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3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7E1FB1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931253A" wp14:editId="7D6E0A38">
            <wp:simplePos x="0" y="0"/>
            <wp:positionH relativeFrom="column">
              <wp:posOffset>4438650</wp:posOffset>
            </wp:positionH>
            <wp:positionV relativeFrom="paragraph">
              <wp:posOffset>180340</wp:posOffset>
            </wp:positionV>
            <wp:extent cx="5512435" cy="267652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3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1C395F0" wp14:editId="675BDE18">
            <wp:simplePos x="0" y="0"/>
            <wp:positionH relativeFrom="column">
              <wp:posOffset>-657225</wp:posOffset>
            </wp:positionH>
            <wp:positionV relativeFrom="paragraph">
              <wp:posOffset>132715</wp:posOffset>
            </wp:positionV>
            <wp:extent cx="5512435" cy="26765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3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7E1FB1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4931253A" wp14:editId="7D6E0A38">
            <wp:simplePos x="0" y="0"/>
            <wp:positionH relativeFrom="column">
              <wp:posOffset>-476250</wp:posOffset>
            </wp:positionH>
            <wp:positionV relativeFrom="paragraph">
              <wp:posOffset>323850</wp:posOffset>
            </wp:positionV>
            <wp:extent cx="5512435" cy="22383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70"/>
                    <a:stretch/>
                  </pic:blipFill>
                  <pic:spPr bwMode="auto">
                    <a:xfrm>
                      <a:off x="0" y="0"/>
                      <a:ext cx="5512435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F22">
        <w:t>Fangs</w:t>
      </w:r>
    </w:p>
    <w:p w:rsidR="00041F22" w:rsidRDefault="007E1FB1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EB5453C" wp14:editId="1B2DFCF2">
            <wp:simplePos x="0" y="0"/>
            <wp:positionH relativeFrom="column">
              <wp:posOffset>4629150</wp:posOffset>
            </wp:positionH>
            <wp:positionV relativeFrom="paragraph">
              <wp:posOffset>66040</wp:posOffset>
            </wp:positionV>
            <wp:extent cx="5512435" cy="22383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70"/>
                    <a:stretch/>
                  </pic:blipFill>
                  <pic:spPr bwMode="auto">
                    <a:xfrm>
                      <a:off x="0" y="0"/>
                      <a:ext cx="5512435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F22" w:rsidRDefault="00041F22"/>
    <w:p w:rsidR="00041F22" w:rsidRDefault="00041F22"/>
    <w:p w:rsidR="00041F22" w:rsidRDefault="00041F22"/>
    <w:p w:rsidR="00041F22" w:rsidRDefault="007E1FB1" w:rsidP="007E1FB1">
      <w:pPr>
        <w:tabs>
          <w:tab w:val="left" w:pos="5910"/>
        </w:tabs>
      </w:pPr>
      <w:r>
        <w:tab/>
      </w:r>
    </w:p>
    <w:p w:rsidR="00041F22" w:rsidRDefault="00041F22"/>
    <w:p w:rsidR="00041F22" w:rsidRDefault="00041F22"/>
    <w:p w:rsidR="00041F22" w:rsidRDefault="00041F22"/>
    <w:p w:rsidR="00041F22" w:rsidRDefault="00041F22"/>
    <w:p w:rsidR="00041F22" w:rsidRDefault="007E1FB1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4EB5453C" wp14:editId="1B2DFCF2">
            <wp:simplePos x="0" y="0"/>
            <wp:positionH relativeFrom="column">
              <wp:posOffset>4486275</wp:posOffset>
            </wp:positionH>
            <wp:positionV relativeFrom="paragraph">
              <wp:posOffset>208915</wp:posOffset>
            </wp:positionV>
            <wp:extent cx="5512435" cy="22383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70"/>
                    <a:stretch/>
                  </pic:blipFill>
                  <pic:spPr bwMode="auto">
                    <a:xfrm>
                      <a:off x="0" y="0"/>
                      <a:ext cx="5512435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4EB5453C" wp14:editId="1B2DFCF2">
            <wp:simplePos x="0" y="0"/>
            <wp:positionH relativeFrom="margin">
              <wp:posOffset>-504825</wp:posOffset>
            </wp:positionH>
            <wp:positionV relativeFrom="paragraph">
              <wp:posOffset>199390</wp:posOffset>
            </wp:positionV>
            <wp:extent cx="5512435" cy="22383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70"/>
                    <a:stretch/>
                  </pic:blipFill>
                  <pic:spPr bwMode="auto">
                    <a:xfrm>
                      <a:off x="0" y="0"/>
                      <a:ext cx="5512435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7E1FB1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285999</wp:posOffset>
            </wp:positionV>
            <wp:extent cx="5014405" cy="28003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440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F22">
        <w:t>Hedwig</w:t>
      </w:r>
    </w:p>
    <w:p w:rsidR="00041F22" w:rsidRDefault="007E1FB1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618E361" wp14:editId="13D7E193">
            <wp:simplePos x="0" y="0"/>
            <wp:positionH relativeFrom="column">
              <wp:posOffset>4105275</wp:posOffset>
            </wp:positionH>
            <wp:positionV relativeFrom="paragraph">
              <wp:posOffset>37465</wp:posOffset>
            </wp:positionV>
            <wp:extent cx="5014405" cy="28003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440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7E1FB1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5618E361" wp14:editId="13D7E193">
            <wp:simplePos x="0" y="0"/>
            <wp:positionH relativeFrom="column">
              <wp:posOffset>-447675</wp:posOffset>
            </wp:positionH>
            <wp:positionV relativeFrom="paragraph">
              <wp:posOffset>313690</wp:posOffset>
            </wp:positionV>
            <wp:extent cx="5014405" cy="28003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440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F22" w:rsidRDefault="007E1FB1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618E361" wp14:editId="13D7E193">
            <wp:simplePos x="0" y="0"/>
            <wp:positionH relativeFrom="column">
              <wp:posOffset>4451985</wp:posOffset>
            </wp:positionH>
            <wp:positionV relativeFrom="paragraph">
              <wp:posOffset>85090</wp:posOffset>
            </wp:positionV>
            <wp:extent cx="5014405" cy="28003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440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041F22"/>
    <w:p w:rsidR="00041F22" w:rsidRDefault="00145F0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39E3DB4D" wp14:editId="7560E8D8">
            <wp:simplePos x="0" y="0"/>
            <wp:positionH relativeFrom="column">
              <wp:posOffset>4295775</wp:posOffset>
            </wp:positionH>
            <wp:positionV relativeFrom="paragraph">
              <wp:posOffset>3056890</wp:posOffset>
            </wp:positionV>
            <wp:extent cx="5013960" cy="24765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56"/>
                    <a:stretch/>
                  </pic:blipFill>
                  <pic:spPr bwMode="auto">
                    <a:xfrm>
                      <a:off x="0" y="0"/>
                      <a:ext cx="501396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39E3DB4D" wp14:editId="7560E8D8">
            <wp:simplePos x="0" y="0"/>
            <wp:positionH relativeFrom="column">
              <wp:posOffset>-523875</wp:posOffset>
            </wp:positionH>
            <wp:positionV relativeFrom="paragraph">
              <wp:posOffset>3018790</wp:posOffset>
            </wp:positionV>
            <wp:extent cx="5013960" cy="24765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56"/>
                    <a:stretch/>
                  </pic:blipFill>
                  <pic:spPr bwMode="auto">
                    <a:xfrm>
                      <a:off x="0" y="0"/>
                      <a:ext cx="501396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39E3DB4D" wp14:editId="7560E8D8">
            <wp:simplePos x="0" y="0"/>
            <wp:positionH relativeFrom="column">
              <wp:posOffset>4362450</wp:posOffset>
            </wp:positionH>
            <wp:positionV relativeFrom="paragraph">
              <wp:posOffset>370840</wp:posOffset>
            </wp:positionV>
            <wp:extent cx="5013960" cy="24765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56"/>
                    <a:stretch/>
                  </pic:blipFill>
                  <pic:spPr bwMode="auto">
                    <a:xfrm>
                      <a:off x="0" y="0"/>
                      <a:ext cx="501396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5618E361" wp14:editId="13D7E193">
            <wp:simplePos x="0" y="0"/>
            <wp:positionH relativeFrom="column">
              <wp:posOffset>-466725</wp:posOffset>
            </wp:positionH>
            <wp:positionV relativeFrom="paragraph">
              <wp:posOffset>352426</wp:posOffset>
            </wp:positionV>
            <wp:extent cx="5013960" cy="24765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56"/>
                    <a:stretch/>
                  </pic:blipFill>
                  <pic:spPr bwMode="auto">
                    <a:xfrm>
                      <a:off x="0" y="0"/>
                      <a:ext cx="5014405" cy="247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41F22">
        <w:t>Scabbers</w:t>
      </w:r>
      <w:proofErr w:type="spellEnd"/>
    </w:p>
    <w:sectPr w:rsidR="00041F22" w:rsidSect="00041F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22"/>
    <w:rsid w:val="00041F22"/>
    <w:rsid w:val="00145F09"/>
    <w:rsid w:val="007E1FB1"/>
    <w:rsid w:val="0085094C"/>
    <w:rsid w:val="009E3416"/>
    <w:rsid w:val="00A8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E1EDA"/>
  <w15:chartTrackingRefBased/>
  <w15:docId w15:val="{9C0835FE-6AB5-4CFE-850C-AF4EC2FA3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AD818-BB5E-4866-ACA2-3DBE26F8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46D41848</Template>
  <TotalTime>25</TotalTime>
  <Pages>4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Killough</dc:creator>
  <cp:keywords/>
  <dc:description/>
  <cp:lastModifiedBy>J Killough</cp:lastModifiedBy>
  <cp:revision>2</cp:revision>
  <dcterms:created xsi:type="dcterms:W3CDTF">2017-10-19T13:08:00Z</dcterms:created>
  <dcterms:modified xsi:type="dcterms:W3CDTF">2017-10-19T13:33:00Z</dcterms:modified>
</cp:coreProperties>
</file>